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DA5EC" w14:textId="77777777" w:rsidR="006D1670" w:rsidRPr="006D1670" w:rsidRDefault="00171949" w:rsidP="00171949">
      <w:pPr>
        <w:rPr>
          <w:rFonts w:ascii="Roboto" w:hAnsi="Roboto"/>
        </w:rPr>
      </w:pPr>
      <w:r w:rsidRPr="006D1670">
        <w:rPr>
          <w:rFonts w:ascii="Roboto" w:hAnsi="Roboto"/>
        </w:rPr>
        <w:t xml:space="preserve">Members of the council are summoned, and members of the Public are invited to attend a meeting of the Parish Council on </w:t>
      </w:r>
      <w:r w:rsidR="006D1670" w:rsidRPr="006D1670">
        <w:rPr>
          <w:rFonts w:ascii="Roboto" w:hAnsi="Roboto"/>
          <w:b/>
          <w:bCs/>
        </w:rPr>
        <w:t>Thursday</w:t>
      </w:r>
      <w:r w:rsidRPr="006D1670">
        <w:rPr>
          <w:rFonts w:ascii="Roboto" w:hAnsi="Roboto"/>
          <w:b/>
          <w:bCs/>
        </w:rPr>
        <w:t xml:space="preserve"> </w:t>
      </w:r>
      <w:sdt>
        <w:sdtPr>
          <w:rPr>
            <w:rFonts w:ascii="Roboto" w:hAnsi="Roboto"/>
            <w:b/>
            <w:bCs/>
          </w:rPr>
          <w:id w:val="-1731146977"/>
          <w:placeholder>
            <w:docPart w:val="8366B92804A34AF3B16B34B81C68D835"/>
          </w:placeholder>
          <w:date w:fullDate="2021-05-13T00:00:00Z"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6D1670" w:rsidRPr="006D1670">
            <w:rPr>
              <w:rFonts w:ascii="Roboto" w:hAnsi="Roboto"/>
              <w:b/>
              <w:bCs/>
            </w:rPr>
            <w:t>13/05/2021</w:t>
          </w:r>
        </w:sdtContent>
      </w:sdt>
      <w:r w:rsidRPr="006D1670">
        <w:rPr>
          <w:rFonts w:ascii="Roboto" w:hAnsi="Roboto"/>
          <w:b/>
          <w:bCs/>
        </w:rPr>
        <w:t xml:space="preserve"> at </w:t>
      </w:r>
      <w:r w:rsidR="006D1670" w:rsidRPr="006D1670">
        <w:rPr>
          <w:rFonts w:ascii="Roboto" w:hAnsi="Roboto"/>
          <w:b/>
          <w:bCs/>
        </w:rPr>
        <w:t>9.30am</w:t>
      </w:r>
      <w:r w:rsidRPr="006D1670">
        <w:rPr>
          <w:rFonts w:ascii="Roboto" w:hAnsi="Roboto"/>
          <w:b/>
          <w:bCs/>
        </w:rPr>
        <w:t xml:space="preserve"> via ZOOM </w:t>
      </w:r>
      <w:r w:rsidRPr="006D1670">
        <w:rPr>
          <w:rFonts w:ascii="Roboto" w:hAnsi="Roboto"/>
        </w:rPr>
        <w:t xml:space="preserve">for the purpose of transacting the following business: </w:t>
      </w:r>
    </w:p>
    <w:p w14:paraId="6657C311" w14:textId="6F2E4D13" w:rsidR="006D1670" w:rsidRPr="006D1670" w:rsidRDefault="006D1670" w:rsidP="00171949">
      <w:pPr>
        <w:rPr>
          <w:rFonts w:ascii="Roboto" w:hAnsi="Roboto"/>
          <w:b/>
          <w:bCs/>
        </w:rPr>
      </w:pPr>
      <w:r w:rsidRPr="006D1670">
        <w:rPr>
          <w:rFonts w:ascii="Roboto" w:hAnsi="Roboto"/>
        </w:rPr>
        <w:t xml:space="preserve">Join Zoom Meeting </w:t>
      </w:r>
      <w:hyperlink r:id="rId7" w:history="1">
        <w:r w:rsidRPr="006D1670">
          <w:rPr>
            <w:rStyle w:val="Hyperlink"/>
            <w:rFonts w:ascii="Roboto" w:hAnsi="Roboto"/>
          </w:rPr>
          <w:t>https://us02web.zoom.us/j/84488299944?pwd=aExJY2RBU0lkMGpEdUNhT2VkZkVuZz09</w:t>
        </w:r>
      </w:hyperlink>
      <w:r w:rsidRPr="006D1670">
        <w:rPr>
          <w:rFonts w:ascii="Roboto" w:hAnsi="Roboto"/>
        </w:rPr>
        <w:t xml:space="preserve"> </w:t>
      </w:r>
      <w:proofErr w:type="spellStart"/>
      <w:r w:rsidRPr="006D1670">
        <w:rPr>
          <w:rFonts w:ascii="Roboto" w:hAnsi="Roboto"/>
        </w:rPr>
        <w:t>Meeting</w:t>
      </w:r>
      <w:proofErr w:type="spellEnd"/>
      <w:r w:rsidRPr="006D1670">
        <w:rPr>
          <w:rFonts w:ascii="Roboto" w:hAnsi="Roboto"/>
        </w:rPr>
        <w:t xml:space="preserve"> ID: 844 8829 9944 </w:t>
      </w:r>
      <w:r w:rsidRPr="006D1670">
        <w:rPr>
          <w:rFonts w:ascii="Roboto" w:hAnsi="Roboto"/>
        </w:rPr>
        <w:tab/>
      </w:r>
      <w:r w:rsidRPr="006D1670">
        <w:rPr>
          <w:rFonts w:ascii="Roboto" w:hAnsi="Roboto"/>
        </w:rPr>
        <w:tab/>
      </w:r>
      <w:r w:rsidRPr="006D1670">
        <w:rPr>
          <w:rFonts w:ascii="Roboto" w:hAnsi="Roboto"/>
        </w:rPr>
        <w:t>Passcode: 543505</w:t>
      </w:r>
      <w:r w:rsidR="00171949" w:rsidRPr="006D1670">
        <w:rPr>
          <w:rFonts w:ascii="Roboto" w:hAnsi="Roboto"/>
        </w:rPr>
        <w:br/>
      </w:r>
      <w:r w:rsidR="00171949" w:rsidRPr="006D1670">
        <w:rPr>
          <w:rFonts w:ascii="Roboto" w:hAnsi="Roboto"/>
        </w:rPr>
        <w:br/>
      </w:r>
      <w:r w:rsidR="00171949" w:rsidRPr="006D1670">
        <w:rPr>
          <w:rFonts w:ascii="Roboto" w:hAnsi="Roboto"/>
          <w:b/>
          <w:bCs/>
        </w:rPr>
        <w:t>AGENDA</w:t>
      </w:r>
    </w:p>
    <w:p w14:paraId="68DFB589" w14:textId="41EE9879" w:rsidR="006D1670" w:rsidRPr="006D1670" w:rsidRDefault="006D1670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6D1670">
        <w:rPr>
          <w:rFonts w:ascii="Roboto" w:hAnsi="Roboto"/>
          <w:b/>
          <w:bCs/>
        </w:rPr>
        <w:t xml:space="preserve">To elect the Chair of the Planning Committee. </w:t>
      </w:r>
    </w:p>
    <w:p w14:paraId="18291EDF" w14:textId="787CDAB8" w:rsidR="00171949" w:rsidRPr="006D1670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6D1670">
        <w:rPr>
          <w:rFonts w:ascii="Roboto" w:hAnsi="Roboto"/>
          <w:b/>
          <w:bCs/>
        </w:rPr>
        <w:t>Apologies and absences</w:t>
      </w:r>
      <w:r w:rsidRPr="006D1670">
        <w:rPr>
          <w:rFonts w:ascii="Roboto" w:hAnsi="Roboto"/>
        </w:rPr>
        <w:t xml:space="preserve"> – to receive and accept apologies for absence</w:t>
      </w:r>
    </w:p>
    <w:p w14:paraId="7C9218B7" w14:textId="77777777" w:rsidR="00171949" w:rsidRPr="006D1670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6D1670">
        <w:rPr>
          <w:rFonts w:ascii="Roboto" w:hAnsi="Roboto"/>
          <w:b/>
          <w:bCs/>
        </w:rPr>
        <w:t>Declarations of interest</w:t>
      </w:r>
      <w:r w:rsidRPr="006D1670">
        <w:rPr>
          <w:rFonts w:ascii="Roboto" w:hAnsi="Roboto"/>
        </w:rPr>
        <w:t xml:space="preserve"> – to receive disclosures of personal and prejudicial interests from Councillors on matters to be considered at the meeting.</w:t>
      </w:r>
    </w:p>
    <w:p w14:paraId="0BCB1E2B" w14:textId="0E3A5461" w:rsidR="00171949" w:rsidRPr="006D1670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6D1670">
        <w:rPr>
          <w:rFonts w:ascii="Roboto" w:hAnsi="Roboto"/>
          <w:b/>
          <w:bCs/>
        </w:rPr>
        <w:t>Minutes of Previous Meeting</w:t>
      </w:r>
      <w:r w:rsidRPr="006D1670">
        <w:rPr>
          <w:rFonts w:ascii="Roboto" w:hAnsi="Roboto"/>
        </w:rPr>
        <w:t xml:space="preserve"> – to resolve to approve minutes of a meeting held on </w:t>
      </w:r>
      <w:r w:rsidR="006D1670" w:rsidRPr="006D1670">
        <w:rPr>
          <w:rFonts w:ascii="Roboto" w:hAnsi="Roboto"/>
        </w:rPr>
        <w:t>22.4.21</w:t>
      </w:r>
    </w:p>
    <w:p w14:paraId="0A510A80" w14:textId="60B1182C" w:rsidR="00171949" w:rsidRPr="006D1670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6D1670">
        <w:rPr>
          <w:rFonts w:ascii="Roboto" w:hAnsi="Roboto"/>
          <w:b/>
          <w:bCs/>
        </w:rPr>
        <w:t>Public Participation Session</w:t>
      </w:r>
      <w:r w:rsidRPr="006D1670">
        <w:rPr>
          <w:rFonts w:ascii="Roboto" w:hAnsi="Roboto"/>
        </w:rPr>
        <w:br/>
      </w:r>
      <w:r w:rsidRPr="006D1670">
        <w:rPr>
          <w:rFonts w:ascii="Roboto" w:hAnsi="Roboto"/>
          <w:i/>
          <w:iCs/>
        </w:rPr>
        <w:t>An opportunity for members of the public to raise comments about and comments on items on the agenda</w:t>
      </w:r>
      <w:r w:rsidRPr="006D1670">
        <w:rPr>
          <w:rFonts w:ascii="Roboto" w:hAnsi="Roboto"/>
        </w:rPr>
        <w:t xml:space="preserve"> </w:t>
      </w:r>
    </w:p>
    <w:p w14:paraId="620C90C9" w14:textId="1078FC73" w:rsidR="00171949" w:rsidRPr="006D1670" w:rsidRDefault="00F31187" w:rsidP="006D1670">
      <w:pPr>
        <w:pStyle w:val="NormalWeb"/>
        <w:numPr>
          <w:ilvl w:val="0"/>
          <w:numId w:val="1"/>
        </w:numPr>
        <w:shd w:val="clear" w:color="auto" w:fill="FFFFFF"/>
        <w:rPr>
          <w:rFonts w:ascii="Roboto" w:hAnsi="Roboto"/>
          <w:b/>
          <w:bCs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Applications received: </w:t>
      </w:r>
      <w:r w:rsidR="006D1670"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br/>
      </w:r>
    </w:p>
    <w:p w14:paraId="39EAEA51" w14:textId="052F07D2" w:rsidR="006D1670" w:rsidRPr="006D1670" w:rsidRDefault="006D1670" w:rsidP="006D1670">
      <w:pPr>
        <w:pStyle w:val="NormalWeb"/>
        <w:numPr>
          <w:ilvl w:val="1"/>
          <w:numId w:val="1"/>
        </w:numPr>
        <w:shd w:val="clear" w:color="auto" w:fill="FFFFFF"/>
        <w:rPr>
          <w:rFonts w:ascii="Roboto" w:hAnsi="Roboto"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2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1/00975/FUL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:  </w:t>
      </w:r>
      <w:proofErr w:type="spellStart"/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Lamberhurst</w:t>
      </w:r>
      <w:proofErr w:type="spellEnd"/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 Farm Shoreham Lane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br/>
      </w:r>
      <w:r w:rsidRPr="006D1670">
        <w:rPr>
          <w:rFonts w:ascii="Roboto" w:hAnsi="Roboto"/>
          <w:color w:val="3C4043"/>
          <w:spacing w:val="3"/>
          <w:sz w:val="22"/>
          <w:szCs w:val="22"/>
        </w:rPr>
        <w:t>Demolition of three buildings and erection of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t xml:space="preserve"> 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t>one 3 bed dwelling with associated car parking and residential curtilage.</w:t>
      </w:r>
    </w:p>
    <w:p w14:paraId="16A3C463" w14:textId="73EB0409" w:rsidR="006D1670" w:rsidRPr="006D1670" w:rsidRDefault="006D1670" w:rsidP="006D1670">
      <w:pPr>
        <w:pStyle w:val="NormalWeb"/>
        <w:shd w:val="clear" w:color="auto" w:fill="FFFFFF"/>
        <w:ind w:left="1440"/>
        <w:rPr>
          <w:rFonts w:ascii="Roboto" w:hAnsi="Roboto"/>
          <w:color w:val="3C4043"/>
          <w:spacing w:val="3"/>
          <w:sz w:val="22"/>
          <w:szCs w:val="22"/>
        </w:rPr>
      </w:pPr>
      <w:hyperlink r:id="rId8" w:history="1">
        <w:r w:rsidRPr="006D1670">
          <w:rPr>
            <w:rStyle w:val="Hyperlink"/>
            <w:rFonts w:ascii="Roboto" w:hAnsi="Roboto"/>
            <w:spacing w:val="3"/>
            <w:sz w:val="22"/>
            <w:szCs w:val="22"/>
          </w:rPr>
          <w:t>https://pa.sevenoaks.gov.uk/online-applications/applicationDetails.do?keyVal=QQQMZQBKHAE00&amp;activeTab=summary</w:t>
        </w:r>
      </w:hyperlink>
    </w:p>
    <w:p w14:paraId="3D54E80B" w14:textId="1A06B726" w:rsidR="006D1670" w:rsidRPr="006D1670" w:rsidRDefault="006D1670" w:rsidP="006D1670">
      <w:pPr>
        <w:pStyle w:val="NormalWeb"/>
        <w:numPr>
          <w:ilvl w:val="0"/>
          <w:numId w:val="1"/>
        </w:numPr>
        <w:shd w:val="clear" w:color="auto" w:fill="FFFFFF"/>
        <w:rPr>
          <w:rFonts w:ascii="Roboto" w:hAnsi="Roboto"/>
          <w:b/>
          <w:bCs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Applications GRANTED to note: 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br/>
      </w:r>
    </w:p>
    <w:p w14:paraId="4CFD5D70" w14:textId="1E6DE99B" w:rsidR="006D1670" w:rsidRPr="006D1670" w:rsidRDefault="006D1670" w:rsidP="006D1670">
      <w:pPr>
        <w:pStyle w:val="NormalWeb"/>
        <w:numPr>
          <w:ilvl w:val="1"/>
          <w:numId w:val="1"/>
        </w:numPr>
        <w:shd w:val="clear" w:color="auto" w:fill="FFFFFF"/>
        <w:rPr>
          <w:rFonts w:ascii="Roboto" w:hAnsi="Roboto"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21/00742/HOUSE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: 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Stone House Barn Stonehouse Lane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br/>
      </w:r>
      <w:r w:rsidRPr="006D1670">
        <w:rPr>
          <w:rFonts w:ascii="Roboto" w:hAnsi="Roboto"/>
          <w:color w:val="3C4043"/>
          <w:spacing w:val="3"/>
          <w:sz w:val="22"/>
          <w:szCs w:val="22"/>
        </w:rPr>
        <w:t>Demolition of existing entrance porch and construction of replacement porch. New oriel windows and alterations to fenestration. Enlarged terrace to the rear and associated landscaping alterations, including a new swimming pool.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br/>
      </w:r>
    </w:p>
    <w:p w14:paraId="30F473C1" w14:textId="1D5A3D9E" w:rsidR="006D1670" w:rsidRPr="006D1670" w:rsidRDefault="006D1670" w:rsidP="006D1670">
      <w:pPr>
        <w:pStyle w:val="NormalWeb"/>
        <w:numPr>
          <w:ilvl w:val="1"/>
          <w:numId w:val="1"/>
        </w:numPr>
        <w:shd w:val="clear" w:color="auto" w:fill="FFFFFF"/>
        <w:rPr>
          <w:rFonts w:ascii="Roboto" w:hAnsi="Roboto"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21/00636/ADV Warren Court Farm Knockholt Road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br/>
      </w:r>
      <w:proofErr w:type="spellStart"/>
      <w:r w:rsidRPr="006D1670">
        <w:rPr>
          <w:rFonts w:ascii="Roboto" w:hAnsi="Roboto"/>
          <w:color w:val="3C4043"/>
          <w:spacing w:val="3"/>
          <w:sz w:val="22"/>
          <w:szCs w:val="22"/>
        </w:rPr>
        <w:t>Aluminum</w:t>
      </w:r>
      <w:proofErr w:type="spellEnd"/>
      <w:r w:rsidRPr="006D1670">
        <w:rPr>
          <w:rFonts w:ascii="Roboto" w:hAnsi="Roboto"/>
          <w:color w:val="3C4043"/>
          <w:spacing w:val="3"/>
          <w:sz w:val="22"/>
          <w:szCs w:val="22"/>
        </w:rPr>
        <w:t xml:space="preserve"> composite sign with 2 side metal mounted posts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br/>
      </w:r>
    </w:p>
    <w:p w14:paraId="1C34AC3E" w14:textId="6B04B8ED" w:rsidR="006D1670" w:rsidRPr="006D1670" w:rsidRDefault="006D1670" w:rsidP="006D1670">
      <w:pPr>
        <w:pStyle w:val="NormalWeb"/>
        <w:numPr>
          <w:ilvl w:val="1"/>
          <w:numId w:val="1"/>
        </w:numPr>
        <w:shd w:val="clear" w:color="auto" w:fill="FFFFFF"/>
        <w:rPr>
          <w:rFonts w:ascii="Roboto" w:hAnsi="Roboto"/>
          <w:color w:val="3C4043"/>
          <w:spacing w:val="3"/>
          <w:sz w:val="22"/>
          <w:szCs w:val="22"/>
        </w:rPr>
      </w:pP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>21/00539/LBCALT The Village House Church Road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t xml:space="preserve"> </w:t>
      </w:r>
      <w:r w:rsidRPr="006D1670">
        <w:rPr>
          <w:rFonts w:ascii="Roboto" w:hAnsi="Roboto"/>
          <w:b/>
          <w:bCs/>
          <w:color w:val="3C4043"/>
          <w:spacing w:val="3"/>
          <w:sz w:val="22"/>
          <w:szCs w:val="22"/>
        </w:rPr>
        <w:br/>
      </w:r>
      <w:r w:rsidRPr="006D1670">
        <w:rPr>
          <w:rFonts w:ascii="Roboto" w:hAnsi="Roboto"/>
          <w:color w:val="3C4043"/>
          <w:spacing w:val="3"/>
          <w:sz w:val="22"/>
          <w:szCs w:val="22"/>
        </w:rPr>
        <w:t xml:space="preserve">Rebuilding part of listed flint wall that has 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t>fallen</w:t>
      </w:r>
      <w:r w:rsidRPr="006D1670">
        <w:rPr>
          <w:rFonts w:ascii="Roboto" w:hAnsi="Roboto"/>
          <w:color w:val="3C4043"/>
          <w:spacing w:val="3"/>
          <w:sz w:val="22"/>
          <w:szCs w:val="22"/>
        </w:rPr>
        <w:t xml:space="preserve"> due to earth movement and tree activity.</w:t>
      </w:r>
    </w:p>
    <w:sectPr w:rsidR="006D1670" w:rsidRPr="006D1670" w:rsidSect="00550A4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86C73" w14:textId="77777777" w:rsidR="006D1670" w:rsidRDefault="006D1670" w:rsidP="00550A4C">
      <w:pPr>
        <w:spacing w:after="0" w:line="240" w:lineRule="auto"/>
      </w:pPr>
      <w:r>
        <w:separator/>
      </w:r>
    </w:p>
  </w:endnote>
  <w:endnote w:type="continuationSeparator" w:id="0">
    <w:p w14:paraId="6C29A8C3" w14:textId="77777777" w:rsidR="006D1670" w:rsidRDefault="006D1670" w:rsidP="00550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6B985" w14:textId="77777777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>Halstead Parish Council Agenda</w:t>
    </w:r>
    <w:r w:rsidR="00171949">
      <w:rPr>
        <w:rFonts w:ascii="Roboto" w:hAnsi="Roboto"/>
        <w:color w:val="7F7F7F" w:themeColor="text1" w:themeTint="80"/>
        <w:sz w:val="20"/>
        <w:szCs w:val="20"/>
      </w:rPr>
      <w:t xml:space="preserve"> </w:t>
    </w:r>
    <w:sdt>
      <w:sdtPr>
        <w:rPr>
          <w:rFonts w:ascii="Roboto" w:hAnsi="Roboto"/>
          <w:color w:val="7F7F7F" w:themeColor="text1" w:themeTint="80"/>
          <w:sz w:val="20"/>
          <w:szCs w:val="20"/>
        </w:rPr>
        <w:id w:val="1810133632"/>
        <w:placeholder>
          <w:docPart w:val="8366B92804A34AF3B16B34B81C68D835"/>
        </w:placeholder>
        <w:date>
          <w:dateFormat w:val="dd/MM/yyyy"/>
          <w:lid w:val="en-GB"/>
          <w:storeMappedDataAs w:val="dateTime"/>
          <w:calendar w:val="gregorian"/>
        </w:date>
      </w:sdtPr>
      <w:sdtEndPr/>
      <w:sdtContent>
        <w:r w:rsidR="00171949">
          <w:rPr>
            <w:rFonts w:ascii="Roboto" w:hAnsi="Roboto"/>
            <w:color w:val="7F7F7F" w:themeColor="text1" w:themeTint="80"/>
            <w:sz w:val="20"/>
            <w:szCs w:val="20"/>
          </w:rPr>
          <w:t>XXXXX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6D0F" w14:textId="77777777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 w:rsidRPr="00F97837">
      <w:rPr>
        <w:rFonts w:ascii="Roboto" w:hAnsi="Roboto"/>
        <w:noProof/>
        <w:color w:val="7F7F7F" w:themeColor="text1" w:themeTint="80"/>
        <w:sz w:val="20"/>
        <w:szCs w:val="20"/>
      </w:rPr>
      <w:drawing>
        <wp:inline distT="0" distB="0" distL="0" distR="0" wp14:anchorId="06068FAE" wp14:editId="44C2C719">
          <wp:extent cx="723900" cy="320667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UISE SIGNA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619" cy="3263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5E8C99" w14:textId="77777777" w:rsid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 xml:space="preserve">Signed by </w:t>
    </w:r>
    <w:r w:rsidRPr="00F97837">
      <w:rPr>
        <w:rFonts w:ascii="Roboto" w:hAnsi="Roboto"/>
        <w:color w:val="7F7F7F" w:themeColor="text1" w:themeTint="80"/>
        <w:sz w:val="20"/>
        <w:szCs w:val="20"/>
      </w:rPr>
      <w:t xml:space="preserve">Louise Dancy </w:t>
    </w:r>
  </w:p>
  <w:p w14:paraId="1044B39C" w14:textId="77777777" w:rsid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</w:p>
  <w:p w14:paraId="36AB1BF9" w14:textId="698656F8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 xml:space="preserve">Halstead Parish Council </w:t>
    </w:r>
    <w:r w:rsidR="006D1670">
      <w:rPr>
        <w:rFonts w:ascii="Roboto" w:hAnsi="Roboto"/>
        <w:color w:val="7F7F7F" w:themeColor="text1" w:themeTint="80"/>
        <w:sz w:val="20"/>
        <w:szCs w:val="20"/>
      </w:rPr>
      <w:t xml:space="preserve">Planning Committee </w:t>
    </w:r>
    <w:r>
      <w:rPr>
        <w:rFonts w:ascii="Roboto" w:hAnsi="Roboto"/>
        <w:color w:val="7F7F7F" w:themeColor="text1" w:themeTint="80"/>
        <w:sz w:val="20"/>
        <w:szCs w:val="20"/>
      </w:rPr>
      <w:t>Agenda</w:t>
    </w:r>
    <w:r w:rsidR="00171949">
      <w:rPr>
        <w:rFonts w:ascii="Roboto" w:hAnsi="Roboto"/>
        <w:color w:val="7F7F7F" w:themeColor="text1" w:themeTint="80"/>
        <w:sz w:val="20"/>
        <w:szCs w:val="20"/>
      </w:rPr>
      <w:t xml:space="preserve"> </w:t>
    </w:r>
    <w:sdt>
      <w:sdtPr>
        <w:rPr>
          <w:rFonts w:ascii="Roboto" w:hAnsi="Roboto"/>
          <w:color w:val="7F7F7F" w:themeColor="text1" w:themeTint="80"/>
          <w:sz w:val="20"/>
          <w:szCs w:val="20"/>
        </w:rPr>
        <w:id w:val="1235433040"/>
        <w:placeholder>
          <w:docPart w:val="8366B92804A34AF3B16B34B81C68D835"/>
        </w:placeholder>
        <w:date w:fullDate="2021-05-13T00:00:00Z">
          <w:dateFormat w:val="dd/MM/yyyy"/>
          <w:lid w:val="en-GB"/>
          <w:storeMappedDataAs w:val="dateTime"/>
          <w:calendar w:val="gregorian"/>
        </w:date>
      </w:sdtPr>
      <w:sdtEndPr/>
      <w:sdtContent>
        <w:r w:rsidR="006D1670">
          <w:rPr>
            <w:rFonts w:ascii="Roboto" w:hAnsi="Roboto"/>
            <w:color w:val="7F7F7F" w:themeColor="text1" w:themeTint="80"/>
            <w:sz w:val="20"/>
            <w:szCs w:val="20"/>
          </w:rPr>
          <w:t>13/05/2021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B6961" w14:textId="77777777" w:rsidR="006D1670" w:rsidRDefault="006D1670" w:rsidP="00550A4C">
      <w:pPr>
        <w:spacing w:after="0" w:line="240" w:lineRule="auto"/>
      </w:pPr>
      <w:r>
        <w:separator/>
      </w:r>
    </w:p>
  </w:footnote>
  <w:footnote w:type="continuationSeparator" w:id="0">
    <w:p w14:paraId="3A8EB228" w14:textId="77777777" w:rsidR="006D1670" w:rsidRDefault="006D1670" w:rsidP="00550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6CB31" w14:textId="77777777" w:rsidR="00F97837" w:rsidRPr="00F97837" w:rsidRDefault="00F97837" w:rsidP="00F97837">
    <w:pPr>
      <w:jc w:val="right"/>
      <w:rPr>
        <w:rFonts w:ascii="Roboto" w:hAnsi="Roboto"/>
        <w:color w:val="808080" w:themeColor="background1" w:themeShade="80"/>
        <w:sz w:val="18"/>
        <w:szCs w:val="18"/>
      </w:rPr>
    </w:pPr>
    <w:r w:rsidRPr="00550A4C">
      <w:rPr>
        <w:rFonts w:ascii="Roboto" w:hAnsi="Roboto"/>
        <w:noProof/>
        <w:color w:val="70AD47" w:themeColor="accent6"/>
      </w:rPr>
      <w:drawing>
        <wp:anchor distT="0" distB="0" distL="114300" distR="114300" simplePos="0" relativeHeight="251661312" behindDoc="1" locked="0" layoutInCell="1" allowOverlap="1" wp14:anchorId="6153E592" wp14:editId="6A9B03C7">
          <wp:simplePos x="0" y="0"/>
          <wp:positionH relativeFrom="column">
            <wp:posOffset>5516880</wp:posOffset>
          </wp:positionH>
          <wp:positionV relativeFrom="paragraph">
            <wp:posOffset>0</wp:posOffset>
          </wp:positionV>
          <wp:extent cx="152400" cy="152400"/>
          <wp:effectExtent l="0" t="0" r="0" b="0"/>
          <wp:wrapTight wrapText="bothSides">
            <wp:wrapPolygon edited="1">
              <wp:start x="6612" y="0"/>
              <wp:lineTo x="0" y="2204"/>
              <wp:lineTo x="0" y="43420"/>
              <wp:lineTo x="6612" y="18735"/>
              <wp:lineTo x="6612" y="40335"/>
              <wp:lineTo x="13224" y="20939"/>
              <wp:lineTo x="18955" y="39013"/>
              <wp:lineTo x="20939" y="11020"/>
              <wp:lineTo x="20939" y="2204"/>
              <wp:lineTo x="13224" y="0"/>
              <wp:lineTo x="6612" y="0"/>
            </wp:wrapPolygon>
          </wp:wrapTight>
          <wp:docPr id="2" name="Graphic 2" descr="Deciduous tr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eciduoustre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0A4C">
      <w:rPr>
        <w:rFonts w:ascii="Roboto" w:hAnsi="Roboto"/>
        <w:color w:val="70AD47" w:themeColor="accent6"/>
        <w:sz w:val="24"/>
        <w:szCs w:val="24"/>
      </w:rPr>
      <w:t>Halstead Parish Council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B81C" w14:textId="77777777" w:rsidR="00550A4C" w:rsidRPr="00550A4C" w:rsidRDefault="00550A4C" w:rsidP="00550A4C">
    <w:pPr>
      <w:jc w:val="right"/>
      <w:rPr>
        <w:rFonts w:ascii="Roboto" w:hAnsi="Roboto"/>
        <w:color w:val="808080" w:themeColor="background1" w:themeShade="80"/>
        <w:sz w:val="18"/>
        <w:szCs w:val="18"/>
      </w:rPr>
    </w:pPr>
    <w:r w:rsidRPr="00550A4C">
      <w:rPr>
        <w:rFonts w:ascii="Roboto" w:hAnsi="Roboto"/>
        <w:noProof/>
        <w:color w:val="70AD47" w:themeColor="accent6"/>
      </w:rPr>
      <w:drawing>
        <wp:anchor distT="0" distB="0" distL="114300" distR="114300" simplePos="0" relativeHeight="251659264" behindDoc="1" locked="0" layoutInCell="1" allowOverlap="1" wp14:anchorId="57ECDF27" wp14:editId="3539D0A8">
          <wp:simplePos x="0" y="0"/>
          <wp:positionH relativeFrom="column">
            <wp:posOffset>5516880</wp:posOffset>
          </wp:positionH>
          <wp:positionV relativeFrom="paragraph">
            <wp:posOffset>0</wp:posOffset>
          </wp:positionV>
          <wp:extent cx="373380" cy="373380"/>
          <wp:effectExtent l="0" t="0" r="7620" b="7620"/>
          <wp:wrapTight wrapText="bothSides">
            <wp:wrapPolygon edited="1">
              <wp:start x="6612" y="0"/>
              <wp:lineTo x="0" y="2204"/>
              <wp:lineTo x="0" y="43420"/>
              <wp:lineTo x="6612" y="18735"/>
              <wp:lineTo x="6612" y="40335"/>
              <wp:lineTo x="13224" y="20939"/>
              <wp:lineTo x="18955" y="39013"/>
              <wp:lineTo x="20939" y="11020"/>
              <wp:lineTo x="20939" y="2204"/>
              <wp:lineTo x="13224" y="0"/>
              <wp:lineTo x="6612" y="0"/>
            </wp:wrapPolygon>
          </wp:wrapTight>
          <wp:docPr id="4" name="Graphic 4" descr="Deciduous tr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eciduoustre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38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0A4C">
      <w:rPr>
        <w:rFonts w:ascii="Roboto" w:hAnsi="Roboto"/>
        <w:color w:val="70AD47" w:themeColor="accent6"/>
        <w:sz w:val="24"/>
        <w:szCs w:val="24"/>
      </w:rPr>
      <w:t>Halstead Parish Council</w:t>
    </w:r>
    <w:r w:rsidRPr="00550A4C">
      <w:rPr>
        <w:rFonts w:ascii="Roboto" w:hAnsi="Roboto"/>
        <w:color w:val="70AD47" w:themeColor="accent6"/>
      </w:rPr>
      <w:br/>
    </w:r>
    <w:r w:rsidRPr="00550A4C">
      <w:rPr>
        <w:rFonts w:ascii="Roboto" w:hAnsi="Roboto"/>
        <w:color w:val="70AD47" w:themeColor="accent6"/>
        <w:szCs w:val="20"/>
      </w:rPr>
      <w:t>21 Southdene, Halstead, TN14 7HB</w:t>
    </w:r>
    <w:r w:rsidRPr="00550A4C">
      <w:rPr>
        <w:rFonts w:ascii="Roboto" w:hAnsi="Roboto"/>
        <w:color w:val="70AD47" w:themeColor="accent6"/>
        <w:szCs w:val="20"/>
      </w:rPr>
      <w:br/>
    </w:r>
    <w:r w:rsidRPr="00550A4C">
      <w:rPr>
        <w:rFonts w:ascii="Roboto" w:hAnsi="Roboto"/>
        <w:color w:val="808080" w:themeColor="background1" w:themeShade="80"/>
        <w:sz w:val="18"/>
        <w:szCs w:val="18"/>
      </w:rPr>
      <w:t>Clerk: Louise Dancy 01959 532206</w:t>
    </w:r>
    <w:r w:rsidRPr="00550A4C">
      <w:rPr>
        <w:rFonts w:ascii="Roboto" w:hAnsi="Roboto"/>
        <w:color w:val="808080" w:themeColor="background1" w:themeShade="80"/>
        <w:sz w:val="18"/>
        <w:szCs w:val="18"/>
      </w:rPr>
      <w:br/>
      <w:t>halsteadparishclerk@gmail.com</w:t>
    </w:r>
  </w:p>
  <w:p w14:paraId="260BFD7D" w14:textId="77777777" w:rsidR="00550A4C" w:rsidRPr="00550A4C" w:rsidRDefault="00550A4C">
    <w:pPr>
      <w:pStyle w:val="Header"/>
      <w:rPr>
        <w:rFonts w:ascii="Roboto" w:hAnsi="Robo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92598"/>
    <w:multiLevelType w:val="hybridMultilevel"/>
    <w:tmpl w:val="F9CEF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95023D"/>
    <w:multiLevelType w:val="hybridMultilevel"/>
    <w:tmpl w:val="D78CC276"/>
    <w:lvl w:ilvl="0" w:tplc="DAC69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70"/>
    <w:rsid w:val="00020D67"/>
    <w:rsid w:val="00171949"/>
    <w:rsid w:val="001A578B"/>
    <w:rsid w:val="00280F74"/>
    <w:rsid w:val="00550A4C"/>
    <w:rsid w:val="00635332"/>
    <w:rsid w:val="006D1670"/>
    <w:rsid w:val="007344AF"/>
    <w:rsid w:val="007A2BAC"/>
    <w:rsid w:val="00913255"/>
    <w:rsid w:val="009B2E77"/>
    <w:rsid w:val="00BD3DA5"/>
    <w:rsid w:val="00F31187"/>
    <w:rsid w:val="00F9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5B527E"/>
  <w15:chartTrackingRefBased/>
  <w15:docId w15:val="{9ACF86EF-45D4-4346-8BCD-0DF12097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949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80F74"/>
    <w:pPr>
      <w:keepNext/>
      <w:keepLines/>
      <w:spacing w:before="240" w:after="0"/>
      <w:outlineLvl w:val="0"/>
    </w:pPr>
    <w:rPr>
      <w:rFonts w:ascii="Roboto" w:eastAsiaTheme="majorEastAsia" w:hAnsi="Roboto" w:cstheme="majorBidi"/>
      <w:color w:val="70AD47" w:themeColor="accent6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80F74"/>
    <w:pPr>
      <w:keepNext/>
      <w:keepLines/>
      <w:spacing w:before="40" w:after="0"/>
      <w:outlineLvl w:val="1"/>
    </w:pPr>
    <w:rPr>
      <w:rFonts w:ascii="Roboto" w:eastAsiaTheme="majorEastAsia" w:hAnsi="Roboto" w:cstheme="majorBidi"/>
      <w:color w:val="70AD47" w:themeColor="accent6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A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F74"/>
    <w:rPr>
      <w:rFonts w:ascii="Roboto" w:eastAsiaTheme="majorEastAsia" w:hAnsi="Roboto" w:cstheme="majorBidi"/>
      <w:color w:val="70AD47" w:themeColor="accent6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F74"/>
    <w:rPr>
      <w:rFonts w:ascii="Roboto" w:eastAsiaTheme="majorEastAsia" w:hAnsi="Roboto" w:cstheme="majorBidi"/>
      <w:color w:val="70AD47" w:themeColor="accent6"/>
      <w:sz w:val="26"/>
      <w:szCs w:val="26"/>
    </w:rPr>
  </w:style>
  <w:style w:type="paragraph" w:styleId="ListParagraph">
    <w:name w:val="List Paragraph"/>
    <w:basedOn w:val="Normal"/>
    <w:uiPriority w:val="34"/>
    <w:qFormat/>
    <w:rsid w:val="007A2BA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A2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A2BA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50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A4C"/>
  </w:style>
  <w:style w:type="paragraph" w:styleId="Footer">
    <w:name w:val="footer"/>
    <w:basedOn w:val="Normal"/>
    <w:link w:val="FooterChar"/>
    <w:uiPriority w:val="99"/>
    <w:unhideWhenUsed/>
    <w:rsid w:val="00550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A4C"/>
  </w:style>
  <w:style w:type="character" w:customStyle="1" w:styleId="Heading4Char">
    <w:name w:val="Heading 4 Char"/>
    <w:basedOn w:val="DefaultParagraphFont"/>
    <w:link w:val="Heading4"/>
    <w:uiPriority w:val="9"/>
    <w:semiHidden/>
    <w:rsid w:val="00550A4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39"/>
    <w:rsid w:val="0002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20D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20D6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sid w:val="0017194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16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sevenoaks.gov.uk/online-applications/applicationDetails.do?keyVal=QQQMZQBKHAE00&amp;activeTab=summar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4488299944?pwd=aExJY2RBU0lkMGpEdUNhT2VkZkVuZz0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OneDrive\Documents\Custom%20Office%20Templates\Planning%20Meeting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66B92804A34AF3B16B34B81C68D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F868A-CAAE-4D03-A43C-A951F0022681}"/>
      </w:docPartPr>
      <w:docPartBody>
        <w:p w:rsidR="00000000" w:rsidRDefault="00517FB2">
          <w:pPr>
            <w:pStyle w:val="8366B92804A34AF3B16B34B81C68D835"/>
          </w:pPr>
          <w:r w:rsidRPr="00E65ADA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366B92804A34AF3B16B34B81C68D835">
    <w:name w:val="8366B92804A34AF3B16B34B81C68D8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Planning Meeting Agenda</Template>
  <TotalTime>10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Dancy CLERK</dc:creator>
  <cp:keywords/>
  <dc:description/>
  <cp:lastModifiedBy>Louise Dancy CLERK</cp:lastModifiedBy>
  <cp:revision>1</cp:revision>
  <dcterms:created xsi:type="dcterms:W3CDTF">2021-05-10T08:54:00Z</dcterms:created>
  <dcterms:modified xsi:type="dcterms:W3CDTF">2021-05-10T09:04:00Z</dcterms:modified>
</cp:coreProperties>
</file>