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05D88" w14:textId="7FDB0A28" w:rsidR="00171949" w:rsidRPr="006B2B89" w:rsidRDefault="00171949" w:rsidP="00171949">
      <w:pPr>
        <w:rPr>
          <w:rFonts w:ascii="Roboto" w:hAnsi="Roboto"/>
          <w:b/>
          <w:bCs/>
        </w:rPr>
      </w:pPr>
      <w:r w:rsidRPr="006B2B89">
        <w:rPr>
          <w:rFonts w:ascii="Roboto" w:hAnsi="Roboto"/>
        </w:rPr>
        <w:t xml:space="preserve">Members of the council are summoned, and members of the Public are invited to attend a meeting of the Parish Council on </w:t>
      </w:r>
      <w:r w:rsidR="006B2B89" w:rsidRPr="006B2B89">
        <w:rPr>
          <w:rFonts w:ascii="Roboto" w:hAnsi="Roboto"/>
          <w:b/>
          <w:bCs/>
        </w:rPr>
        <w:t>Thursday</w:t>
      </w:r>
      <w:r w:rsidRPr="006B2B89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14319727E8B24CD09191A1D63F70514F"/>
          </w:placeholder>
          <w:date w:fullDate="2021-07-15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B2B89" w:rsidRPr="006B2B89">
            <w:rPr>
              <w:rFonts w:ascii="Roboto" w:hAnsi="Roboto"/>
              <w:b/>
              <w:bCs/>
            </w:rPr>
            <w:t>15/07/2021</w:t>
          </w:r>
        </w:sdtContent>
      </w:sdt>
      <w:r w:rsidRPr="006B2B89">
        <w:rPr>
          <w:rFonts w:ascii="Roboto" w:hAnsi="Roboto"/>
          <w:b/>
          <w:bCs/>
        </w:rPr>
        <w:t xml:space="preserve"> </w:t>
      </w:r>
      <w:r w:rsidR="006B2B89" w:rsidRPr="006B2B89">
        <w:rPr>
          <w:rFonts w:ascii="Roboto" w:hAnsi="Roboto"/>
          <w:b/>
          <w:bCs/>
        </w:rPr>
        <w:t>at 10am</w:t>
      </w:r>
      <w:r w:rsidRPr="006B2B89">
        <w:rPr>
          <w:rFonts w:ascii="Roboto" w:hAnsi="Roboto"/>
          <w:b/>
          <w:bCs/>
        </w:rPr>
        <w:t xml:space="preserve"> </w:t>
      </w:r>
      <w:r w:rsidR="006B2B89" w:rsidRPr="006B2B89">
        <w:rPr>
          <w:rFonts w:ascii="Roboto" w:hAnsi="Roboto"/>
          <w:b/>
          <w:bCs/>
        </w:rPr>
        <w:t xml:space="preserve">in The Pavilion </w:t>
      </w:r>
      <w:r w:rsidRPr="006B2B89">
        <w:rPr>
          <w:rFonts w:ascii="Roboto" w:hAnsi="Roboto"/>
        </w:rPr>
        <w:t xml:space="preserve">for the purpose of transacting the following business: </w:t>
      </w:r>
      <w:r w:rsidRPr="006B2B89">
        <w:rPr>
          <w:rFonts w:ascii="Roboto" w:hAnsi="Roboto"/>
        </w:rPr>
        <w:br/>
      </w:r>
      <w:r w:rsidRPr="006B2B89">
        <w:rPr>
          <w:rFonts w:ascii="Roboto" w:hAnsi="Roboto"/>
        </w:rPr>
        <w:br/>
      </w:r>
      <w:r w:rsidRPr="006B2B89">
        <w:rPr>
          <w:rFonts w:ascii="Roboto" w:hAnsi="Roboto"/>
          <w:b/>
          <w:bCs/>
        </w:rPr>
        <w:t>AGENDA</w:t>
      </w:r>
    </w:p>
    <w:p w14:paraId="0DE0D8A4" w14:textId="77777777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Apologies and absences</w:t>
      </w:r>
      <w:r w:rsidRPr="006B2B89">
        <w:rPr>
          <w:rFonts w:ascii="Roboto" w:hAnsi="Roboto"/>
        </w:rPr>
        <w:t xml:space="preserve"> – to receive and accept apologies for absence</w:t>
      </w:r>
    </w:p>
    <w:p w14:paraId="05E3C1D5" w14:textId="77777777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Declarations of interest</w:t>
      </w:r>
      <w:r w:rsidRPr="006B2B89">
        <w:rPr>
          <w:rFonts w:ascii="Roboto" w:hAnsi="Roboto"/>
        </w:rPr>
        <w:t xml:space="preserve"> – to receive disclosures of personal and prejudicial interests from Councillors on matters to be considered at the meeting.</w:t>
      </w:r>
    </w:p>
    <w:p w14:paraId="0D8FA8FA" w14:textId="262BCE04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Minutes of Previous Meeting</w:t>
      </w:r>
      <w:r w:rsidRPr="006B2B89">
        <w:rPr>
          <w:rFonts w:ascii="Roboto" w:hAnsi="Roboto"/>
        </w:rPr>
        <w:t xml:space="preserve"> – to resolve to approve minutes of a meeting held on </w:t>
      </w:r>
      <w:r w:rsidR="006B2B89" w:rsidRPr="006B2B89">
        <w:rPr>
          <w:rFonts w:ascii="Roboto" w:hAnsi="Roboto"/>
        </w:rPr>
        <w:t>22</w:t>
      </w:r>
      <w:r w:rsidR="006B2B89" w:rsidRPr="006B2B89">
        <w:rPr>
          <w:rFonts w:ascii="Roboto" w:hAnsi="Roboto"/>
          <w:vertAlign w:val="superscript"/>
        </w:rPr>
        <w:t>nd</w:t>
      </w:r>
      <w:r w:rsidR="006B2B89" w:rsidRPr="006B2B89">
        <w:rPr>
          <w:rFonts w:ascii="Roboto" w:hAnsi="Roboto"/>
        </w:rPr>
        <w:t xml:space="preserve"> June 2021</w:t>
      </w:r>
    </w:p>
    <w:p w14:paraId="5B5232D2" w14:textId="77777777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Public Participation Session</w:t>
      </w:r>
      <w:r w:rsidRPr="006B2B89">
        <w:rPr>
          <w:rFonts w:ascii="Roboto" w:hAnsi="Roboto"/>
        </w:rPr>
        <w:br/>
      </w:r>
      <w:r w:rsidRPr="006B2B89">
        <w:rPr>
          <w:rFonts w:ascii="Roboto" w:hAnsi="Roboto"/>
          <w:i/>
          <w:iCs/>
        </w:rPr>
        <w:t>An opportunity for members of the public to raise comments about and comments on items on the agenda. The time for this session is limited to 10 minutes. Raising a question will not guarantee a response at the meeting nor start a debate on the question. The chairman of the meeting may direct that a written or oral response be given or that the issue raised be considered properly and after time to research the topic, at the next meeting.</w:t>
      </w:r>
      <w:r w:rsidRPr="006B2B89">
        <w:rPr>
          <w:rFonts w:ascii="Roboto" w:hAnsi="Roboto"/>
        </w:rPr>
        <w:t xml:space="preserve"> </w:t>
      </w:r>
    </w:p>
    <w:p w14:paraId="00431E9D" w14:textId="77777777" w:rsidR="006B2B89" w:rsidRPr="006B2B89" w:rsidRDefault="00F31187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6B2B89">
        <w:rPr>
          <w:rFonts w:ascii="Roboto" w:hAnsi="Roboto"/>
          <w:b/>
          <w:bCs/>
        </w:rPr>
        <w:t xml:space="preserve">Applications received: </w:t>
      </w:r>
    </w:p>
    <w:p w14:paraId="7B747E5F" w14:textId="321DDB04" w:rsidR="00171949" w:rsidRPr="006B2B89" w:rsidRDefault="006B2B89" w:rsidP="006B2B89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 w:rsidRPr="006B2B89">
        <w:rPr>
          <w:rFonts w:ascii="Roboto" w:hAnsi="Roboto"/>
          <w:color w:val="3C4043"/>
          <w:spacing w:val="3"/>
          <w:shd w:val="clear" w:color="auto" w:fill="FFFFFF"/>
        </w:rPr>
        <w:t>21/01991/HOUSE </w:t>
      </w:r>
      <w:r w:rsidRPr="006B2B89">
        <w:rPr>
          <w:rFonts w:ascii="Roboto" w:hAnsi="Roboto"/>
          <w:b/>
          <w:bCs/>
          <w:color w:val="3C4043"/>
          <w:spacing w:val="3"/>
          <w:shd w:val="clear" w:color="auto" w:fill="FFFFFF"/>
        </w:rPr>
        <w:t>2 Fort Road Halstead KENT TN14 7BW</w:t>
      </w:r>
      <w:r>
        <w:rPr>
          <w:rFonts w:ascii="Roboto" w:hAnsi="Roboto"/>
          <w:color w:val="3C4043"/>
          <w:spacing w:val="3"/>
          <w:shd w:val="clear" w:color="auto" w:fill="FFFFFF"/>
        </w:rPr>
        <w:br/>
      </w:r>
      <w:r w:rsidRPr="006B2B89">
        <w:rPr>
          <w:rFonts w:ascii="Roboto" w:hAnsi="Roboto"/>
          <w:color w:val="3C4043"/>
          <w:spacing w:val="3"/>
          <w:shd w:val="clear" w:color="auto" w:fill="FFFFFF"/>
        </w:rPr>
        <w:t>Two Storey Side Extension</w:t>
      </w:r>
      <w:r>
        <w:rPr>
          <w:rFonts w:ascii="Roboto" w:hAnsi="Roboto"/>
          <w:color w:val="3C4043"/>
          <w:spacing w:val="3"/>
          <w:shd w:val="clear" w:color="auto" w:fill="FFFFFF"/>
        </w:rPr>
        <w:br/>
      </w:r>
      <w:r w:rsidRPr="006B2B89">
        <w:rPr>
          <w:rFonts w:ascii="Roboto" w:hAnsi="Roboto"/>
          <w:color w:val="3C4043"/>
          <w:spacing w:val="3"/>
        </w:rPr>
        <w:br/>
      </w:r>
      <w:hyperlink r:id="rId7" w:tgtFrame="_blank" w:history="1">
        <w:r w:rsidRPr="006B2B89">
          <w:rPr>
            <w:rStyle w:val="Hyperlink"/>
            <w:rFonts w:ascii="Roboto" w:hAnsi="Roboto"/>
            <w:color w:val="1A73E8"/>
            <w:spacing w:val="3"/>
            <w:shd w:val="clear" w:color="auto" w:fill="FFFFFF"/>
          </w:rPr>
          <w:t>https://pa.sevenoaks.gov.uk/online-applications/applicationDetails.do?keyVal=QV26WHBKH9700&amp;activeTab=summary</w:t>
        </w:r>
      </w:hyperlink>
      <w:r w:rsidRPr="006B2B89">
        <w:rPr>
          <w:rFonts w:ascii="Roboto" w:hAnsi="Roboto"/>
          <w:b/>
          <w:bCs/>
        </w:rPr>
        <w:br/>
      </w:r>
    </w:p>
    <w:sectPr w:rsidR="00171949" w:rsidRPr="006B2B89" w:rsidSect="00550A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AB290" w14:textId="77777777" w:rsidR="006B2B89" w:rsidRDefault="006B2B89" w:rsidP="00550A4C">
      <w:pPr>
        <w:spacing w:after="0" w:line="240" w:lineRule="auto"/>
      </w:pPr>
      <w:r>
        <w:separator/>
      </w:r>
    </w:p>
  </w:endnote>
  <w:endnote w:type="continuationSeparator" w:id="0">
    <w:p w14:paraId="0701D941" w14:textId="77777777" w:rsidR="006B2B89" w:rsidRDefault="006B2B89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60753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14319727E8B24CD09191A1D63F70514F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BBD4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 w:rsidRPr="00F97837">
      <w:rPr>
        <w:rFonts w:ascii="Roboto" w:hAnsi="Roboto"/>
        <w:noProof/>
        <w:color w:val="7F7F7F" w:themeColor="text1" w:themeTint="80"/>
        <w:sz w:val="20"/>
        <w:szCs w:val="20"/>
      </w:rPr>
      <w:drawing>
        <wp:inline distT="0" distB="0" distL="0" distR="0" wp14:anchorId="5A9F7E15" wp14:editId="33B4D44E">
          <wp:extent cx="723900" cy="320667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E SIGNATU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19" cy="326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D6D44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Signed by </w:t>
    </w:r>
    <w:r w:rsidRPr="00F97837">
      <w:rPr>
        <w:rFonts w:ascii="Roboto" w:hAnsi="Roboto"/>
        <w:color w:val="7F7F7F" w:themeColor="text1" w:themeTint="80"/>
        <w:sz w:val="20"/>
        <w:szCs w:val="20"/>
      </w:rPr>
      <w:t xml:space="preserve">Louise Dancy </w:t>
    </w:r>
  </w:p>
  <w:p w14:paraId="6555747C" w14:textId="77777777" w:rsid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</w:p>
  <w:p w14:paraId="1A62AE63" w14:textId="543AB464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14319727E8B24CD09191A1D63F70514F"/>
        </w:placeholder>
        <w:date w:fullDate="2021-07-15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6B2B89">
          <w:rPr>
            <w:rFonts w:ascii="Roboto" w:hAnsi="Roboto"/>
            <w:color w:val="7F7F7F" w:themeColor="text1" w:themeTint="80"/>
            <w:sz w:val="20"/>
            <w:szCs w:val="20"/>
          </w:rPr>
          <w:t>15/07/2021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0BC8" w14:textId="77777777" w:rsidR="006B2B89" w:rsidRDefault="006B2B89" w:rsidP="00550A4C">
      <w:pPr>
        <w:spacing w:after="0" w:line="240" w:lineRule="auto"/>
      </w:pPr>
      <w:r>
        <w:separator/>
      </w:r>
    </w:p>
  </w:footnote>
  <w:footnote w:type="continuationSeparator" w:id="0">
    <w:p w14:paraId="7E91D653" w14:textId="77777777" w:rsidR="006B2B89" w:rsidRDefault="006B2B89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8FE3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4C5B6C73" wp14:editId="6A5C4F84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5C01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72636FB0" wp14:editId="6BC0B2FD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419F6802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89"/>
    <w:rsid w:val="00020D67"/>
    <w:rsid w:val="00171949"/>
    <w:rsid w:val="001A578B"/>
    <w:rsid w:val="00280F74"/>
    <w:rsid w:val="00550A4C"/>
    <w:rsid w:val="00635332"/>
    <w:rsid w:val="006B2B89"/>
    <w:rsid w:val="007344AF"/>
    <w:rsid w:val="007A2BAC"/>
    <w:rsid w:val="00913255"/>
    <w:rsid w:val="009B2E77"/>
    <w:rsid w:val="00BD3DA5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B1671"/>
  <w15:chartTrackingRefBased/>
  <w15:docId w15:val="{098799F8-A882-4B34-9557-2BF4DC0E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B2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a.sevenoaks.gov.uk/online-applications/applicationDetails.do?keyVal%3DQV26WHBKH9700%26activeTab%3Dsummary&amp;sa=D&amp;source=calendar&amp;usd=2&amp;usg=AOvVaw3YfYRaUTNS2YcknLf2OC2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319727E8B24CD09191A1D63F705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CEE91-478B-4CF6-8E1D-EBB9F16B59EB}"/>
      </w:docPartPr>
      <w:docPartBody>
        <w:p w:rsidR="00000000" w:rsidRDefault="00517FB2">
          <w:pPr>
            <w:pStyle w:val="14319727E8B24CD09191A1D63F70514F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4319727E8B24CD09191A1D63F70514F">
    <w:name w:val="14319727E8B24CD09191A1D63F7051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1</cp:revision>
  <dcterms:created xsi:type="dcterms:W3CDTF">2021-07-13T11:19:00Z</dcterms:created>
  <dcterms:modified xsi:type="dcterms:W3CDTF">2021-07-13T11:21:00Z</dcterms:modified>
</cp:coreProperties>
</file>