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9D891" w14:textId="578AFB8A" w:rsidR="00171949" w:rsidRPr="00D838B1" w:rsidRDefault="00171949" w:rsidP="00171949">
      <w:pPr>
        <w:rPr>
          <w:rFonts w:ascii="Roboto" w:hAnsi="Roboto"/>
          <w:b/>
          <w:bCs/>
        </w:rPr>
      </w:pPr>
      <w:r w:rsidRPr="00D838B1">
        <w:rPr>
          <w:rFonts w:ascii="Roboto" w:hAnsi="Roboto"/>
        </w:rPr>
        <w:t xml:space="preserve">Members of the council are summoned, and members of the Public are invited to attend a meeting of the Parish Council on </w:t>
      </w:r>
      <w:r w:rsidR="004F2B64" w:rsidRPr="00D838B1">
        <w:rPr>
          <w:rFonts w:ascii="Roboto" w:hAnsi="Roboto"/>
          <w:b/>
          <w:bCs/>
        </w:rPr>
        <w:t>Thursday</w:t>
      </w:r>
      <w:r w:rsidRPr="00D838B1">
        <w:rPr>
          <w:rFonts w:ascii="Roboto" w:hAnsi="Roboto"/>
          <w:b/>
          <w:bCs/>
        </w:rPr>
        <w:t xml:space="preserve"> </w:t>
      </w:r>
      <w:sdt>
        <w:sdtPr>
          <w:rPr>
            <w:rFonts w:ascii="Roboto" w:hAnsi="Roboto"/>
            <w:b/>
            <w:bCs/>
          </w:rPr>
          <w:id w:val="-1731146977"/>
          <w:placeholder>
            <w:docPart w:val="2631A1CDFC66465AB3B3554EE134E93D"/>
          </w:placeholder>
          <w:date w:fullDate="2021-07-29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4F2B64" w:rsidRPr="00D838B1">
            <w:rPr>
              <w:rFonts w:ascii="Roboto" w:hAnsi="Roboto"/>
              <w:b/>
              <w:bCs/>
            </w:rPr>
            <w:t>29/07/2021</w:t>
          </w:r>
        </w:sdtContent>
      </w:sdt>
      <w:r w:rsidRPr="00D838B1">
        <w:rPr>
          <w:rFonts w:ascii="Roboto" w:hAnsi="Roboto"/>
          <w:b/>
          <w:bCs/>
        </w:rPr>
        <w:t xml:space="preserve"> at </w:t>
      </w:r>
      <w:r w:rsidR="004F2B64" w:rsidRPr="00D838B1">
        <w:rPr>
          <w:rFonts w:ascii="Roboto" w:hAnsi="Roboto"/>
          <w:b/>
          <w:bCs/>
        </w:rPr>
        <w:t>10am</w:t>
      </w:r>
      <w:r w:rsidRPr="00D838B1">
        <w:rPr>
          <w:rFonts w:ascii="Roboto" w:hAnsi="Roboto"/>
          <w:b/>
          <w:bCs/>
        </w:rPr>
        <w:t xml:space="preserve"> </w:t>
      </w:r>
      <w:r w:rsidR="0098215B">
        <w:rPr>
          <w:rFonts w:ascii="Roboto" w:hAnsi="Roboto"/>
          <w:b/>
          <w:bCs/>
        </w:rPr>
        <w:t xml:space="preserve">in The Pavilion </w:t>
      </w:r>
      <w:r w:rsidRPr="00D838B1">
        <w:rPr>
          <w:rFonts w:ascii="Roboto" w:hAnsi="Roboto"/>
        </w:rPr>
        <w:t xml:space="preserve">for the purpose of transacting the following business: </w:t>
      </w:r>
      <w:r w:rsidRPr="00D838B1">
        <w:rPr>
          <w:rFonts w:ascii="Roboto" w:hAnsi="Roboto"/>
        </w:rPr>
        <w:br/>
      </w:r>
      <w:r w:rsidRPr="00D838B1">
        <w:rPr>
          <w:rFonts w:ascii="Roboto" w:hAnsi="Roboto"/>
        </w:rPr>
        <w:br/>
      </w:r>
      <w:r w:rsidRPr="00D838B1">
        <w:rPr>
          <w:rFonts w:ascii="Roboto" w:hAnsi="Roboto"/>
          <w:b/>
          <w:bCs/>
        </w:rPr>
        <w:t>AGENDA</w:t>
      </w:r>
    </w:p>
    <w:p w14:paraId="18C6185B" w14:textId="77777777" w:rsidR="00171949" w:rsidRPr="00D838B1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D838B1">
        <w:rPr>
          <w:rFonts w:ascii="Roboto" w:hAnsi="Roboto"/>
          <w:b/>
          <w:bCs/>
        </w:rPr>
        <w:t>Apologies and absences</w:t>
      </w:r>
      <w:r w:rsidRPr="00D838B1">
        <w:rPr>
          <w:rFonts w:ascii="Roboto" w:hAnsi="Roboto"/>
        </w:rPr>
        <w:t xml:space="preserve"> – to receive and accept apologies for absence</w:t>
      </w:r>
    </w:p>
    <w:p w14:paraId="02A12132" w14:textId="77777777" w:rsidR="00171949" w:rsidRPr="00D838B1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D838B1">
        <w:rPr>
          <w:rFonts w:ascii="Roboto" w:hAnsi="Roboto"/>
          <w:b/>
          <w:bCs/>
        </w:rPr>
        <w:t>Declarations of interest</w:t>
      </w:r>
      <w:r w:rsidRPr="00D838B1">
        <w:rPr>
          <w:rFonts w:ascii="Roboto" w:hAnsi="Roboto"/>
        </w:rPr>
        <w:t xml:space="preserve"> – to receive disclosures of personal and prejudicial interests from Councillors on matters to be considered at the meeting.</w:t>
      </w:r>
    </w:p>
    <w:p w14:paraId="7A832F3C" w14:textId="16AA7044" w:rsidR="00171949" w:rsidRPr="00D838B1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D838B1">
        <w:rPr>
          <w:rFonts w:ascii="Roboto" w:hAnsi="Roboto"/>
          <w:b/>
          <w:bCs/>
        </w:rPr>
        <w:t>Minutes of Previous Meeting</w:t>
      </w:r>
      <w:r w:rsidRPr="00D838B1">
        <w:rPr>
          <w:rFonts w:ascii="Roboto" w:hAnsi="Roboto"/>
        </w:rPr>
        <w:t xml:space="preserve"> – to resolve to approve minutes of a meeting held on</w:t>
      </w:r>
      <w:r w:rsidR="004F2B64" w:rsidRPr="00D838B1">
        <w:rPr>
          <w:rFonts w:ascii="Roboto" w:hAnsi="Roboto"/>
        </w:rPr>
        <w:t xml:space="preserve"> Thursday</w:t>
      </w:r>
      <w:r w:rsidRPr="00D838B1">
        <w:rPr>
          <w:rFonts w:ascii="Roboto" w:hAnsi="Roboto"/>
        </w:rPr>
        <w:t xml:space="preserve"> </w:t>
      </w:r>
      <w:r w:rsidR="00443BA4">
        <w:rPr>
          <w:rFonts w:ascii="Roboto" w:hAnsi="Roboto"/>
        </w:rPr>
        <w:t>29</w:t>
      </w:r>
      <w:r w:rsidR="00443BA4" w:rsidRPr="00443BA4">
        <w:rPr>
          <w:rFonts w:ascii="Roboto" w:hAnsi="Roboto"/>
          <w:vertAlign w:val="superscript"/>
        </w:rPr>
        <w:t>th</w:t>
      </w:r>
      <w:r w:rsidR="00443BA4">
        <w:rPr>
          <w:rFonts w:ascii="Roboto" w:hAnsi="Roboto"/>
        </w:rPr>
        <w:t xml:space="preserve"> July 2021</w:t>
      </w:r>
    </w:p>
    <w:p w14:paraId="15B81A38" w14:textId="77777777" w:rsidR="00171949" w:rsidRPr="00D838B1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D838B1">
        <w:rPr>
          <w:rFonts w:ascii="Roboto" w:hAnsi="Roboto"/>
          <w:b/>
          <w:bCs/>
        </w:rPr>
        <w:t>Public Participation Session</w:t>
      </w:r>
      <w:r w:rsidRPr="00D838B1">
        <w:rPr>
          <w:rFonts w:ascii="Roboto" w:hAnsi="Roboto"/>
        </w:rPr>
        <w:br/>
      </w:r>
      <w:r w:rsidRPr="00D838B1">
        <w:rPr>
          <w:rFonts w:ascii="Roboto" w:hAnsi="Roboto"/>
          <w:i/>
          <w:iCs/>
        </w:rPr>
        <w:t>An opportunity for members of the public to raise comments about and comments on items on the agenda. The time for this session is limited to 10 minutes. Raising a question will not guarantee a response at the meeting nor start a debate on the question. The chairman of the meeting may direct that a written or oral response be given or that the issue raised be considered properly and after time to research the topic, at the next meeting.</w:t>
      </w:r>
      <w:r w:rsidRPr="00D838B1">
        <w:rPr>
          <w:rFonts w:ascii="Roboto" w:hAnsi="Roboto"/>
        </w:rPr>
        <w:t xml:space="preserve"> </w:t>
      </w:r>
    </w:p>
    <w:p w14:paraId="52D2A5D8" w14:textId="504190B1" w:rsidR="00171949" w:rsidRPr="00D838B1" w:rsidRDefault="00F31187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  <w:b/>
          <w:bCs/>
        </w:rPr>
      </w:pPr>
      <w:r w:rsidRPr="00D838B1">
        <w:rPr>
          <w:rFonts w:ascii="Roboto" w:hAnsi="Roboto"/>
          <w:b/>
          <w:bCs/>
        </w:rPr>
        <w:t xml:space="preserve">Applications received: </w:t>
      </w:r>
    </w:p>
    <w:p w14:paraId="388645FE" w14:textId="2001DFDB" w:rsidR="0076258F" w:rsidRPr="00D838B1" w:rsidRDefault="004C5EB3" w:rsidP="004F2B64">
      <w:pPr>
        <w:numPr>
          <w:ilvl w:val="1"/>
          <w:numId w:val="1"/>
        </w:numPr>
        <w:spacing w:after="0" w:line="240" w:lineRule="auto"/>
        <w:rPr>
          <w:rFonts w:ascii="Roboto" w:eastAsia="Times New Roman" w:hAnsi="Roboto" w:cs="Times New Roman"/>
          <w:b/>
          <w:bCs/>
          <w:lang w:eastAsia="en-GB"/>
        </w:rPr>
      </w:pPr>
      <w:hyperlink r:id="rId7" w:history="1">
        <w:r w:rsidR="0076258F" w:rsidRPr="003509F9">
          <w:rPr>
            <w:rStyle w:val="Hyperlink"/>
            <w:rFonts w:ascii="Roboto" w:eastAsia="Times New Roman" w:hAnsi="Roboto" w:cs="Times New Roman"/>
            <w:b/>
            <w:bCs/>
            <w:lang w:eastAsia="en-GB"/>
          </w:rPr>
          <w:t>21/02132/HOUSE - 13 Fort Road</w:t>
        </w:r>
      </w:hyperlink>
      <w:r w:rsidR="0076258F" w:rsidRPr="00D838B1">
        <w:rPr>
          <w:rFonts w:ascii="Roboto" w:eastAsia="Times New Roman" w:hAnsi="Roboto" w:cs="Times New Roman"/>
          <w:b/>
          <w:bCs/>
          <w:lang w:eastAsia="en-GB"/>
        </w:rPr>
        <w:t xml:space="preserve"> </w:t>
      </w:r>
    </w:p>
    <w:p w14:paraId="180E3B7A" w14:textId="02F5905B" w:rsidR="004F2B64" w:rsidRPr="00D838B1" w:rsidRDefault="0076258F" w:rsidP="0076258F">
      <w:pPr>
        <w:spacing w:after="0" w:line="240" w:lineRule="auto"/>
        <w:ind w:left="1440"/>
        <w:rPr>
          <w:rFonts w:ascii="Roboto" w:eastAsia="Times New Roman" w:hAnsi="Roboto" w:cs="Times New Roman"/>
          <w:lang w:eastAsia="en-GB"/>
        </w:rPr>
      </w:pPr>
      <w:r w:rsidRPr="00D838B1">
        <w:rPr>
          <w:rFonts w:ascii="Roboto" w:eastAsia="Times New Roman" w:hAnsi="Roboto" w:cs="Times New Roman"/>
          <w:lang w:eastAsia="en-GB"/>
        </w:rPr>
        <w:t>Two storey side extension, front porch, replacement of a section of fence and removal of a tree.</w:t>
      </w:r>
      <w:r w:rsidRPr="00D838B1">
        <w:rPr>
          <w:rFonts w:ascii="Roboto" w:eastAsia="Times New Roman" w:hAnsi="Roboto" w:cs="Times New Roman"/>
          <w:lang w:eastAsia="en-GB"/>
        </w:rPr>
        <w:br/>
      </w:r>
    </w:p>
    <w:p w14:paraId="72CD9E66" w14:textId="5AE0989A" w:rsidR="00A56E12" w:rsidRPr="00D838B1" w:rsidRDefault="004C5EB3" w:rsidP="004F2B64">
      <w:pPr>
        <w:numPr>
          <w:ilvl w:val="1"/>
          <w:numId w:val="1"/>
        </w:numPr>
        <w:spacing w:after="0" w:line="240" w:lineRule="auto"/>
        <w:rPr>
          <w:rFonts w:ascii="Roboto" w:eastAsia="Times New Roman" w:hAnsi="Roboto" w:cs="Times New Roman"/>
          <w:lang w:eastAsia="en-GB"/>
        </w:rPr>
      </w:pPr>
      <w:hyperlink r:id="rId8" w:history="1">
        <w:r w:rsidR="004F2B64" w:rsidRPr="003509F9">
          <w:rPr>
            <w:rStyle w:val="Hyperlink"/>
            <w:rFonts w:ascii="Roboto" w:eastAsia="Times New Roman" w:hAnsi="Roboto" w:cs="Times New Roman"/>
            <w:b/>
            <w:bCs/>
            <w:lang w:eastAsia="en-GB"/>
          </w:rPr>
          <w:t>21/02240/HOUSE</w:t>
        </w:r>
        <w:r w:rsidR="00A56E12" w:rsidRPr="003509F9">
          <w:rPr>
            <w:rStyle w:val="Hyperlink"/>
            <w:rFonts w:ascii="Roboto" w:eastAsia="Times New Roman" w:hAnsi="Roboto" w:cs="Times New Roman"/>
            <w:b/>
            <w:bCs/>
            <w:lang w:eastAsia="en-GB"/>
          </w:rPr>
          <w:t xml:space="preserve"> - Reddings 4 Watercroft Road</w:t>
        </w:r>
      </w:hyperlink>
      <w:r w:rsidR="00A56E12" w:rsidRPr="00D838B1">
        <w:rPr>
          <w:rFonts w:ascii="Roboto" w:eastAsia="Times New Roman" w:hAnsi="Roboto" w:cs="Times New Roman"/>
          <w:lang w:eastAsia="en-GB"/>
        </w:rPr>
        <w:br/>
      </w:r>
      <w:r w:rsidR="004F2B64" w:rsidRPr="004F2B64">
        <w:rPr>
          <w:rFonts w:ascii="Roboto" w:eastAsia="Times New Roman" w:hAnsi="Roboto" w:cs="Times New Roman"/>
          <w:lang w:eastAsia="en-GB"/>
        </w:rPr>
        <w:t>Garage conversion. </w:t>
      </w:r>
    </w:p>
    <w:p w14:paraId="3BC43161" w14:textId="602BD3B9" w:rsidR="004F2B64" w:rsidRPr="00D838B1" w:rsidRDefault="004F2B64" w:rsidP="00A56E12">
      <w:pPr>
        <w:spacing w:after="0" w:line="240" w:lineRule="auto"/>
        <w:ind w:left="1440"/>
        <w:rPr>
          <w:rFonts w:ascii="Roboto" w:eastAsia="Times New Roman" w:hAnsi="Roboto" w:cs="Times New Roman"/>
          <w:lang w:eastAsia="en-GB"/>
        </w:rPr>
      </w:pPr>
    </w:p>
    <w:p w14:paraId="07CB2BE9" w14:textId="7634CE21" w:rsidR="004F2B64" w:rsidRPr="003509F9" w:rsidRDefault="004C5EB3" w:rsidP="003509F9">
      <w:pPr>
        <w:numPr>
          <w:ilvl w:val="1"/>
          <w:numId w:val="1"/>
        </w:numPr>
        <w:spacing w:after="0" w:line="240" w:lineRule="auto"/>
        <w:rPr>
          <w:rFonts w:ascii="Roboto" w:eastAsia="Times New Roman" w:hAnsi="Roboto" w:cs="Times New Roman"/>
          <w:lang w:eastAsia="en-GB"/>
        </w:rPr>
      </w:pPr>
      <w:hyperlink r:id="rId9" w:history="1">
        <w:r w:rsidR="004F2B64" w:rsidRPr="003509F9">
          <w:rPr>
            <w:rStyle w:val="Hyperlink"/>
            <w:rFonts w:ascii="Roboto" w:eastAsia="Times New Roman" w:hAnsi="Roboto" w:cs="Times New Roman"/>
            <w:b/>
            <w:bCs/>
            <w:lang w:eastAsia="en-GB"/>
          </w:rPr>
          <w:t>21/01901/HOUSE</w:t>
        </w:r>
        <w:r w:rsidR="00A56E12" w:rsidRPr="003509F9">
          <w:rPr>
            <w:rStyle w:val="Hyperlink"/>
            <w:rFonts w:ascii="Roboto" w:eastAsia="Times New Roman" w:hAnsi="Roboto" w:cs="Times New Roman"/>
            <w:b/>
            <w:bCs/>
            <w:lang w:eastAsia="en-GB"/>
          </w:rPr>
          <w:t xml:space="preserve"> -</w:t>
        </w:r>
        <w:r w:rsidR="004F2B64" w:rsidRPr="003509F9">
          <w:rPr>
            <w:rStyle w:val="Hyperlink"/>
            <w:rFonts w:ascii="Roboto" w:eastAsia="Times New Roman" w:hAnsi="Roboto" w:cs="Times New Roman"/>
            <w:b/>
            <w:bCs/>
            <w:lang w:eastAsia="en-GB"/>
          </w:rPr>
          <w:t> </w:t>
        </w:r>
        <w:r w:rsidR="00A56E12" w:rsidRPr="003509F9">
          <w:rPr>
            <w:rStyle w:val="Hyperlink"/>
            <w:rFonts w:ascii="Roboto" w:eastAsia="Times New Roman" w:hAnsi="Roboto" w:cs="Times New Roman"/>
            <w:b/>
            <w:bCs/>
            <w:lang w:eastAsia="en-GB"/>
          </w:rPr>
          <w:t>4 Knockholt Road</w:t>
        </w:r>
      </w:hyperlink>
      <w:r w:rsidR="00A56E12" w:rsidRPr="00D838B1">
        <w:rPr>
          <w:rFonts w:ascii="Roboto" w:eastAsia="Times New Roman" w:hAnsi="Roboto" w:cs="Times New Roman"/>
          <w:lang w:eastAsia="en-GB"/>
        </w:rPr>
        <w:br/>
      </w:r>
      <w:r w:rsidR="004F2B64" w:rsidRPr="004F2B64">
        <w:rPr>
          <w:rFonts w:ascii="Roboto" w:eastAsia="Times New Roman" w:hAnsi="Roboto" w:cs="Times New Roman"/>
          <w:lang w:eastAsia="en-GB"/>
        </w:rPr>
        <w:t>Construction of a new driveway including the extension of vehicular access, landscaping works and extending fence at side and rear.</w:t>
      </w:r>
      <w:r w:rsidR="00A56E12" w:rsidRPr="003509F9">
        <w:rPr>
          <w:rFonts w:ascii="Roboto" w:eastAsia="Times New Roman" w:hAnsi="Roboto" w:cs="Times New Roman"/>
          <w:color w:val="1A73E8"/>
          <w:u w:val="single"/>
          <w:lang w:eastAsia="en-GB"/>
        </w:rPr>
        <w:br/>
      </w:r>
    </w:p>
    <w:p w14:paraId="1B7E6507" w14:textId="1209D73A" w:rsidR="004F2B64" w:rsidRPr="00D838B1" w:rsidRDefault="004C5EB3" w:rsidP="004F2B64">
      <w:pPr>
        <w:numPr>
          <w:ilvl w:val="1"/>
          <w:numId w:val="1"/>
        </w:numPr>
        <w:spacing w:after="0" w:line="240" w:lineRule="auto"/>
        <w:rPr>
          <w:rFonts w:ascii="Roboto" w:eastAsia="Times New Roman" w:hAnsi="Roboto" w:cs="Times New Roman"/>
          <w:lang w:eastAsia="en-GB"/>
        </w:rPr>
      </w:pPr>
      <w:hyperlink r:id="rId10" w:history="1">
        <w:r w:rsidR="004F2B64" w:rsidRPr="003509F9">
          <w:rPr>
            <w:rStyle w:val="Hyperlink"/>
            <w:rFonts w:ascii="Roboto" w:eastAsia="Times New Roman" w:hAnsi="Roboto" w:cs="Times New Roman"/>
            <w:b/>
            <w:bCs/>
            <w:lang w:eastAsia="en-GB"/>
          </w:rPr>
          <w:t>21/02304/HOUSE </w:t>
        </w:r>
        <w:r w:rsidR="00A56E12" w:rsidRPr="003509F9">
          <w:rPr>
            <w:rStyle w:val="Hyperlink"/>
            <w:rFonts w:ascii="Roboto" w:eastAsia="Times New Roman" w:hAnsi="Roboto" w:cs="Times New Roman"/>
            <w:b/>
            <w:bCs/>
            <w:lang w:eastAsia="en-GB"/>
          </w:rPr>
          <w:t>- 1 Wood Edge Halstead Place</w:t>
        </w:r>
      </w:hyperlink>
      <w:r w:rsidR="00A56E12" w:rsidRPr="00D838B1">
        <w:rPr>
          <w:rFonts w:ascii="Roboto" w:eastAsia="Times New Roman" w:hAnsi="Roboto" w:cs="Times New Roman"/>
          <w:lang w:eastAsia="en-GB"/>
        </w:rPr>
        <w:br/>
      </w:r>
      <w:r w:rsidR="004F2B64" w:rsidRPr="004F2B64">
        <w:rPr>
          <w:rFonts w:ascii="Roboto" w:eastAsia="Times New Roman" w:hAnsi="Roboto" w:cs="Times New Roman"/>
          <w:lang w:eastAsia="en-GB"/>
        </w:rPr>
        <w:t>Convert the existing loft space into an additional bedroom and office space with roof lights to the east and west elevation, alterations to fenestration</w:t>
      </w:r>
      <w:r w:rsidR="00A56E12" w:rsidRPr="00D838B1">
        <w:rPr>
          <w:rFonts w:ascii="Roboto" w:eastAsia="Times New Roman" w:hAnsi="Roboto" w:cs="Times New Roman"/>
          <w:lang w:eastAsia="en-GB"/>
        </w:rPr>
        <w:t>.</w:t>
      </w:r>
    </w:p>
    <w:p w14:paraId="21C7FAE8" w14:textId="0FF14830" w:rsidR="003278D1" w:rsidRDefault="003278D1" w:rsidP="004F2B64">
      <w:pPr>
        <w:spacing w:after="0" w:line="240" w:lineRule="auto"/>
        <w:ind w:left="1440"/>
        <w:rPr>
          <w:rStyle w:val="Hyperlink"/>
          <w:rFonts w:ascii="Roboto" w:eastAsia="Times New Roman" w:hAnsi="Roboto" w:cs="Times New Roman"/>
          <w:lang w:eastAsia="en-GB"/>
        </w:rPr>
      </w:pPr>
    </w:p>
    <w:p w14:paraId="730E3209" w14:textId="53B536EB" w:rsidR="003278D1" w:rsidRPr="00BB1BF8" w:rsidRDefault="004C5EB3" w:rsidP="003278D1">
      <w:pPr>
        <w:numPr>
          <w:ilvl w:val="1"/>
          <w:numId w:val="1"/>
        </w:numPr>
        <w:spacing w:after="0" w:line="240" w:lineRule="auto"/>
        <w:rPr>
          <w:rFonts w:ascii="Roboto" w:eastAsia="Times New Roman" w:hAnsi="Roboto" w:cs="Times New Roman"/>
          <w:b/>
          <w:bCs/>
          <w:lang w:eastAsia="en-GB"/>
        </w:rPr>
      </w:pPr>
      <w:hyperlink r:id="rId11" w:history="1">
        <w:r w:rsidR="003278D1" w:rsidRPr="003509F9">
          <w:rPr>
            <w:rStyle w:val="Hyperlink"/>
            <w:rFonts w:ascii="Roboto" w:eastAsia="Times New Roman" w:hAnsi="Roboto" w:cs="Times New Roman"/>
            <w:b/>
            <w:bCs/>
            <w:lang w:eastAsia="en-GB"/>
          </w:rPr>
          <w:t>20/02389/LDCEX - Land North of Hunters Retreat Shoreham Lane</w:t>
        </w:r>
      </w:hyperlink>
      <w:r w:rsidR="003278D1" w:rsidRPr="00BB1BF8">
        <w:rPr>
          <w:rFonts w:ascii="Roboto" w:eastAsia="Times New Roman" w:hAnsi="Roboto" w:cs="Times New Roman"/>
          <w:b/>
          <w:bCs/>
          <w:lang w:eastAsia="en-GB"/>
        </w:rPr>
        <w:t xml:space="preserve"> </w:t>
      </w:r>
    </w:p>
    <w:p w14:paraId="366B0BDD" w14:textId="397023D1" w:rsidR="003278D1" w:rsidRDefault="003278D1" w:rsidP="003278D1">
      <w:pPr>
        <w:spacing w:after="0" w:line="240" w:lineRule="auto"/>
        <w:ind w:left="1440"/>
        <w:rPr>
          <w:rFonts w:ascii="Roboto" w:eastAsia="Times New Roman" w:hAnsi="Roboto" w:cs="Times New Roman"/>
          <w:lang w:eastAsia="en-GB"/>
        </w:rPr>
      </w:pPr>
      <w:r w:rsidRPr="003278D1">
        <w:rPr>
          <w:rFonts w:ascii="Roboto" w:eastAsia="Times New Roman" w:hAnsi="Roboto" w:cs="Times New Roman"/>
          <w:lang w:eastAsia="en-GB"/>
        </w:rPr>
        <w:t xml:space="preserve">Certificate of lawfulness for the use of the land for the storage of roll-on/ roll-off bins and skips, and porta cabin for more than 10 years; and the erection of a building </w:t>
      </w:r>
      <w:r w:rsidR="008E27FD" w:rsidRPr="003278D1">
        <w:rPr>
          <w:rFonts w:ascii="Roboto" w:eastAsia="Times New Roman" w:hAnsi="Roboto" w:cs="Times New Roman"/>
          <w:lang w:eastAsia="en-GB"/>
        </w:rPr>
        <w:t>more than</w:t>
      </w:r>
      <w:r w:rsidRPr="003278D1">
        <w:rPr>
          <w:rFonts w:ascii="Roboto" w:eastAsia="Times New Roman" w:hAnsi="Roboto" w:cs="Times New Roman"/>
          <w:lang w:eastAsia="en-GB"/>
        </w:rPr>
        <w:t xml:space="preserve"> 4 years</w:t>
      </w:r>
    </w:p>
    <w:p w14:paraId="2B3F3CE2" w14:textId="77777777" w:rsidR="003278D1" w:rsidRPr="00D838B1" w:rsidRDefault="003278D1" w:rsidP="003509F9">
      <w:pPr>
        <w:spacing w:after="0" w:line="240" w:lineRule="auto"/>
        <w:rPr>
          <w:rFonts w:ascii="Roboto" w:eastAsia="Times New Roman" w:hAnsi="Roboto" w:cs="Times New Roman"/>
          <w:lang w:eastAsia="en-GB"/>
        </w:rPr>
      </w:pPr>
    </w:p>
    <w:sectPr w:rsidR="003278D1" w:rsidRPr="00D838B1" w:rsidSect="00550A4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DD404" w14:textId="77777777" w:rsidR="004C5EB3" w:rsidRDefault="004C5EB3" w:rsidP="00550A4C">
      <w:pPr>
        <w:spacing w:after="0" w:line="240" w:lineRule="auto"/>
      </w:pPr>
      <w:r>
        <w:separator/>
      </w:r>
    </w:p>
  </w:endnote>
  <w:endnote w:type="continuationSeparator" w:id="0">
    <w:p w14:paraId="28E68E6E" w14:textId="77777777" w:rsidR="004C5EB3" w:rsidRDefault="004C5EB3" w:rsidP="0055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FAA10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>Halstead Parish Council 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810133632"/>
        <w:placeholder>
          <w:docPart w:val="2631A1CDFC66465AB3B3554EE134E93D"/>
        </w:placeholder>
        <w:date>
          <w:dateFormat w:val="dd/MM/yyyy"/>
          <w:lid w:val="en-GB"/>
          <w:storeMappedDataAs w:val="dateTime"/>
          <w:calendar w:val="gregorian"/>
        </w:date>
      </w:sdtPr>
      <w:sdtEndPr/>
      <w:sdtContent>
        <w:r w:rsidR="00171949">
          <w:rPr>
            <w:rFonts w:ascii="Roboto" w:hAnsi="Roboto"/>
            <w:color w:val="7F7F7F" w:themeColor="text1" w:themeTint="80"/>
            <w:sz w:val="20"/>
            <w:szCs w:val="20"/>
          </w:rPr>
          <w:t>XXXXX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EA45D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 w:rsidRPr="00F97837">
      <w:rPr>
        <w:rFonts w:ascii="Roboto" w:hAnsi="Roboto"/>
        <w:noProof/>
        <w:color w:val="7F7F7F" w:themeColor="text1" w:themeTint="80"/>
        <w:sz w:val="20"/>
        <w:szCs w:val="20"/>
      </w:rPr>
      <w:drawing>
        <wp:inline distT="0" distB="0" distL="0" distR="0" wp14:anchorId="26C01D67" wp14:editId="3334D0FC">
          <wp:extent cx="723900" cy="320667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E SIGNATU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619" cy="326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1482CA" w14:textId="77777777" w:rsid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 xml:space="preserve">Signed by </w:t>
    </w:r>
    <w:r w:rsidRPr="00F97837">
      <w:rPr>
        <w:rFonts w:ascii="Roboto" w:hAnsi="Roboto"/>
        <w:color w:val="7F7F7F" w:themeColor="text1" w:themeTint="80"/>
        <w:sz w:val="20"/>
        <w:szCs w:val="20"/>
      </w:rPr>
      <w:t xml:space="preserve">Louise Dancy </w:t>
    </w:r>
  </w:p>
  <w:p w14:paraId="34EA54BA" w14:textId="77777777" w:rsid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</w:p>
  <w:p w14:paraId="1CC13924" w14:textId="557FA48F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 xml:space="preserve">Halstead Parish Council </w:t>
    </w:r>
    <w:r w:rsidR="00443BA4">
      <w:rPr>
        <w:rFonts w:ascii="Roboto" w:hAnsi="Roboto"/>
        <w:color w:val="7F7F7F" w:themeColor="text1" w:themeTint="80"/>
        <w:sz w:val="20"/>
        <w:szCs w:val="20"/>
      </w:rPr>
      <w:t xml:space="preserve">Planning Meeting </w:t>
    </w:r>
    <w:r>
      <w:rPr>
        <w:rFonts w:ascii="Roboto" w:hAnsi="Roboto"/>
        <w:color w:val="7F7F7F" w:themeColor="text1" w:themeTint="80"/>
        <w:sz w:val="20"/>
        <w:szCs w:val="20"/>
      </w:rPr>
      <w:t>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235433040"/>
        <w:placeholder>
          <w:docPart w:val="2631A1CDFC66465AB3B3554EE134E93D"/>
        </w:placeholder>
        <w:date w:fullDate="2021-07-29T00:00:00Z">
          <w:dateFormat w:val="dd/MM/yyyy"/>
          <w:lid w:val="en-GB"/>
          <w:storeMappedDataAs w:val="dateTime"/>
          <w:calendar w:val="gregorian"/>
        </w:date>
      </w:sdtPr>
      <w:sdtEndPr/>
      <w:sdtContent>
        <w:r w:rsidR="00443BA4">
          <w:rPr>
            <w:rFonts w:ascii="Roboto" w:hAnsi="Roboto"/>
            <w:color w:val="7F7F7F" w:themeColor="text1" w:themeTint="80"/>
            <w:sz w:val="20"/>
            <w:szCs w:val="20"/>
          </w:rPr>
          <w:t>29/07/2021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AD349" w14:textId="77777777" w:rsidR="004C5EB3" w:rsidRDefault="004C5EB3" w:rsidP="00550A4C">
      <w:pPr>
        <w:spacing w:after="0" w:line="240" w:lineRule="auto"/>
      </w:pPr>
      <w:r>
        <w:separator/>
      </w:r>
    </w:p>
  </w:footnote>
  <w:footnote w:type="continuationSeparator" w:id="0">
    <w:p w14:paraId="67C8A70F" w14:textId="77777777" w:rsidR="004C5EB3" w:rsidRDefault="004C5EB3" w:rsidP="00550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41A61" w14:textId="77777777" w:rsidR="00F97837" w:rsidRPr="00F97837" w:rsidRDefault="00F97837" w:rsidP="00F97837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61312" behindDoc="1" locked="0" layoutInCell="1" allowOverlap="1" wp14:anchorId="2B7A9B18" wp14:editId="199CBC64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152400" cy="152400"/>
          <wp:effectExtent l="0" t="0" r="0" b="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2" name="Graphic 2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0D11" w14:textId="77777777" w:rsidR="00550A4C" w:rsidRPr="00550A4C" w:rsidRDefault="00550A4C" w:rsidP="00550A4C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59264" behindDoc="1" locked="0" layoutInCell="1" allowOverlap="1" wp14:anchorId="2CF4058C" wp14:editId="28858EB2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373380" cy="373380"/>
          <wp:effectExtent l="0" t="0" r="7620" b="762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4" name="Graphic 4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380" cy="373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  <w:r w:rsidRPr="00550A4C">
      <w:rPr>
        <w:rFonts w:ascii="Roboto" w:hAnsi="Roboto"/>
        <w:color w:val="70AD47" w:themeColor="accent6"/>
      </w:rPr>
      <w:br/>
    </w:r>
    <w:r w:rsidRPr="00550A4C">
      <w:rPr>
        <w:rFonts w:ascii="Roboto" w:hAnsi="Roboto"/>
        <w:color w:val="70AD47" w:themeColor="accent6"/>
        <w:szCs w:val="20"/>
      </w:rPr>
      <w:t>21 Southdene, Halstead, TN14 7HB</w:t>
    </w:r>
    <w:r w:rsidRPr="00550A4C">
      <w:rPr>
        <w:rFonts w:ascii="Roboto" w:hAnsi="Roboto"/>
        <w:color w:val="70AD47" w:themeColor="accent6"/>
        <w:szCs w:val="20"/>
      </w:rPr>
      <w:br/>
    </w:r>
    <w:r w:rsidRPr="00550A4C">
      <w:rPr>
        <w:rFonts w:ascii="Roboto" w:hAnsi="Roboto"/>
        <w:color w:val="808080" w:themeColor="background1" w:themeShade="80"/>
        <w:sz w:val="18"/>
        <w:szCs w:val="18"/>
      </w:rPr>
      <w:t>Clerk: Louise Dancy 01959 532206</w:t>
    </w:r>
    <w:r w:rsidRPr="00550A4C">
      <w:rPr>
        <w:rFonts w:ascii="Roboto" w:hAnsi="Roboto"/>
        <w:color w:val="808080" w:themeColor="background1" w:themeShade="80"/>
        <w:sz w:val="18"/>
        <w:szCs w:val="18"/>
      </w:rPr>
      <w:br/>
      <w:t>halsteadparishclerk@gmail.com</w:t>
    </w:r>
  </w:p>
  <w:p w14:paraId="440711C1" w14:textId="77777777" w:rsidR="00550A4C" w:rsidRPr="00550A4C" w:rsidRDefault="00550A4C">
    <w:pPr>
      <w:pStyle w:val="Header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92598"/>
    <w:multiLevelType w:val="hybridMultilevel"/>
    <w:tmpl w:val="F9CEF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95023D"/>
    <w:multiLevelType w:val="hybridMultilevel"/>
    <w:tmpl w:val="D78CC276"/>
    <w:lvl w:ilvl="0" w:tplc="DAC69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64"/>
    <w:rsid w:val="00020D67"/>
    <w:rsid w:val="000F7FBE"/>
    <w:rsid w:val="00171949"/>
    <w:rsid w:val="001A578B"/>
    <w:rsid w:val="00280F74"/>
    <w:rsid w:val="003278D1"/>
    <w:rsid w:val="003509F9"/>
    <w:rsid w:val="00443BA4"/>
    <w:rsid w:val="004C5EB3"/>
    <w:rsid w:val="004F2B64"/>
    <w:rsid w:val="00550A4C"/>
    <w:rsid w:val="00635332"/>
    <w:rsid w:val="007344AF"/>
    <w:rsid w:val="0076258F"/>
    <w:rsid w:val="007A2BAC"/>
    <w:rsid w:val="008E27FD"/>
    <w:rsid w:val="00913255"/>
    <w:rsid w:val="0098215B"/>
    <w:rsid w:val="009B2E77"/>
    <w:rsid w:val="00A56E12"/>
    <w:rsid w:val="00BB1BF8"/>
    <w:rsid w:val="00BD3DA5"/>
    <w:rsid w:val="00C42088"/>
    <w:rsid w:val="00D838B1"/>
    <w:rsid w:val="00F31187"/>
    <w:rsid w:val="00F9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9548D"/>
  <w15:chartTrackingRefBased/>
  <w15:docId w15:val="{5766C9EC-7AFF-437A-A321-12867C5E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94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80F74"/>
    <w:pPr>
      <w:keepNext/>
      <w:keepLines/>
      <w:spacing w:before="240" w:after="0"/>
      <w:outlineLvl w:val="0"/>
    </w:pPr>
    <w:rPr>
      <w:rFonts w:ascii="Roboto" w:eastAsiaTheme="majorEastAsia" w:hAnsi="Roboto" w:cstheme="majorBidi"/>
      <w:color w:val="70AD47" w:themeColor="accent6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80F74"/>
    <w:pPr>
      <w:keepNext/>
      <w:keepLines/>
      <w:spacing w:before="40" w:after="0"/>
      <w:outlineLvl w:val="1"/>
    </w:pPr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A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F74"/>
    <w:rPr>
      <w:rFonts w:ascii="Roboto" w:eastAsiaTheme="majorEastAsia" w:hAnsi="Roboto" w:cstheme="majorBidi"/>
      <w:color w:val="70AD47" w:themeColor="accent6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F74"/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ListParagraph">
    <w:name w:val="List Paragraph"/>
    <w:basedOn w:val="Normal"/>
    <w:uiPriority w:val="34"/>
    <w:qFormat/>
    <w:rsid w:val="007A2BA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2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A2BA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A4C"/>
  </w:style>
  <w:style w:type="paragraph" w:styleId="Footer">
    <w:name w:val="footer"/>
    <w:basedOn w:val="Normal"/>
    <w:link w:val="Foot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A4C"/>
  </w:style>
  <w:style w:type="character" w:customStyle="1" w:styleId="Heading4Char">
    <w:name w:val="Heading 4 Char"/>
    <w:basedOn w:val="DefaultParagraphFont"/>
    <w:link w:val="Heading4"/>
    <w:uiPriority w:val="9"/>
    <w:semiHidden/>
    <w:rsid w:val="00550A4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02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20D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20D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17194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F2B6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2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.sevenoaks.gov.uk/online-applications/simpleSearchResults.do?action=firstPag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.sevenoaks.gov.uk/online-applications/applicationDetails.do?activeTab=documents&amp;keyVal=QVIUZFBKI6300" TargetMode="Externa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.sevenoaks.gov.uk/online-applications/simpleSearchResults.do?action=firstPag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pa.sevenoaks.gov.uk/online-applications/simpleSearchResults.do?action=firstP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.sevenoaks.gov.uk/online-applications/simpleSearchResults.do?action=firstPage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OneDrive\Documents\Custom%20Office%20Templates\Planning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31A1CDFC66465AB3B3554EE134E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F9119-0138-44EB-BDAD-72FBE52E684C}"/>
      </w:docPartPr>
      <w:docPartBody>
        <w:p w:rsidR="006957D3" w:rsidRDefault="006957D3">
          <w:pPr>
            <w:pStyle w:val="2631A1CDFC66465AB3B3554EE134E93D"/>
          </w:pPr>
          <w:r w:rsidRPr="00E65AD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D3"/>
    <w:rsid w:val="006957D3"/>
    <w:rsid w:val="00F2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631A1CDFC66465AB3B3554EE134E93D">
    <w:name w:val="2631A1CDFC66465AB3B3554EE134E9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Planning Meeting Agenda</Template>
  <TotalTime>27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Dancy CLERK</dc:creator>
  <cp:keywords/>
  <dc:description/>
  <cp:lastModifiedBy>Louise Dancy CLERK</cp:lastModifiedBy>
  <cp:revision>12</cp:revision>
  <cp:lastPrinted>2021-07-26T10:32:00Z</cp:lastPrinted>
  <dcterms:created xsi:type="dcterms:W3CDTF">2021-07-26T07:37:00Z</dcterms:created>
  <dcterms:modified xsi:type="dcterms:W3CDTF">2021-08-16T08:40:00Z</dcterms:modified>
</cp:coreProperties>
</file>