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7C12" w14:textId="77777777" w:rsidR="004D38E4" w:rsidRDefault="004D38E4" w:rsidP="00F422E7">
      <w:pPr>
        <w:rPr>
          <w:rFonts w:ascii="Roboto" w:hAnsi="Roboto"/>
          <w:b/>
          <w:bCs/>
        </w:rPr>
      </w:pPr>
      <w:r>
        <w:rPr>
          <w:rFonts w:ascii="Roboto" w:hAnsi="Roboto"/>
        </w:rPr>
        <w:t xml:space="preserve">Minutes of a </w:t>
      </w:r>
      <w:r w:rsidR="00171949" w:rsidRPr="00503032">
        <w:rPr>
          <w:rFonts w:ascii="Roboto" w:hAnsi="Roboto"/>
        </w:rPr>
        <w:t xml:space="preserve">Parish Council </w:t>
      </w:r>
      <w:r w:rsidR="00B83B43">
        <w:rPr>
          <w:rFonts w:ascii="Roboto" w:hAnsi="Roboto"/>
        </w:rPr>
        <w:t xml:space="preserve">Highways and Amenities Committee </w:t>
      </w:r>
      <w:r w:rsidR="00171949" w:rsidRPr="00503032">
        <w:rPr>
          <w:rFonts w:ascii="Roboto" w:hAnsi="Roboto"/>
        </w:rPr>
        <w:t xml:space="preserve">on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D342998766C2475385EB3735F0E55EF6"/>
          </w:placeholder>
          <w:date w:fullDate="2021-03-16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13F3A">
            <w:rPr>
              <w:rFonts w:ascii="Roboto" w:hAnsi="Roboto"/>
              <w:b/>
              <w:bCs/>
            </w:rPr>
            <w:t>16/03/2021</w:t>
          </w:r>
        </w:sdtContent>
      </w:sdt>
      <w:r w:rsidR="00171949">
        <w:rPr>
          <w:rFonts w:ascii="Roboto" w:hAnsi="Roboto"/>
          <w:b/>
          <w:bCs/>
        </w:rPr>
        <w:t xml:space="preserve"> </w:t>
      </w:r>
      <w:r w:rsidR="00171949" w:rsidRPr="00503032">
        <w:rPr>
          <w:rFonts w:ascii="Roboto" w:hAnsi="Roboto"/>
          <w:b/>
          <w:bCs/>
        </w:rPr>
        <w:t xml:space="preserve">at </w:t>
      </w:r>
      <w:sdt>
        <w:sdtPr>
          <w:rPr>
            <w:rFonts w:ascii="Roboto" w:hAnsi="Roboto"/>
            <w:b/>
            <w:bCs/>
          </w:rPr>
          <w:id w:val="1127199806"/>
          <w:placeholder>
            <w:docPart w:val="BF5CA31BEB9B4494952414DC49D4E14E"/>
          </w:placeholder>
          <w:date>
            <w:dateFormat w:val="h:mm am/pm"/>
            <w:lid w:val="en-GB"/>
            <w:storeMappedDataAs w:val="dateTime"/>
            <w:calendar w:val="gregorian"/>
          </w:date>
        </w:sdtPr>
        <w:sdtEndPr/>
        <w:sdtContent>
          <w:r w:rsidR="00A13F3A">
            <w:rPr>
              <w:rFonts w:ascii="Roboto" w:hAnsi="Roboto"/>
              <w:b/>
              <w:bCs/>
            </w:rPr>
            <w:t xml:space="preserve">9.30am </w:t>
          </w:r>
        </w:sdtContent>
      </w:sdt>
    </w:p>
    <w:p w14:paraId="6575DA77" w14:textId="00938C00" w:rsidR="00F422E7" w:rsidRDefault="00B23049" w:rsidP="00F422E7">
      <w:pPr>
        <w:rPr>
          <w:rFonts w:ascii="Roboto" w:hAnsi="Roboto"/>
        </w:rPr>
      </w:pPr>
      <w:r>
        <w:rPr>
          <w:rFonts w:ascii="Roboto" w:hAnsi="Roboto"/>
        </w:rPr>
        <w:t xml:space="preserve">In attendance: </w:t>
      </w:r>
      <w:r w:rsidR="00F422E7">
        <w:rPr>
          <w:rFonts w:ascii="Roboto" w:hAnsi="Roboto"/>
        </w:rPr>
        <w:t>Cllr Marshall, Cllr Brown Cllr Davenport and Cllr Sales</w:t>
      </w:r>
    </w:p>
    <w:p w14:paraId="3DC15071" w14:textId="01AD596B" w:rsidR="00171949" w:rsidRPr="00B83B43" w:rsidRDefault="00F422E7" w:rsidP="00F422E7">
      <w:pPr>
        <w:rPr>
          <w:rFonts w:ascii="Roboto" w:hAnsi="Roboto"/>
        </w:rPr>
      </w:pPr>
      <w:r>
        <w:rPr>
          <w:rFonts w:ascii="Roboto" w:hAnsi="Roboto"/>
        </w:rPr>
        <w:t>Present: Clerk and 1 Parishioner</w:t>
      </w:r>
      <w:r w:rsidR="00171949" w:rsidRPr="00503032">
        <w:rPr>
          <w:rFonts w:ascii="Roboto" w:hAnsi="Roboto"/>
        </w:rPr>
        <w:br/>
      </w:r>
      <w:r w:rsidR="00171949" w:rsidRPr="00503032">
        <w:rPr>
          <w:rFonts w:ascii="Roboto" w:hAnsi="Roboto"/>
          <w:sz w:val="20"/>
          <w:szCs w:val="20"/>
        </w:rPr>
        <w:br/>
      </w:r>
      <w:r w:rsidR="00171949" w:rsidRPr="00B83B43">
        <w:rPr>
          <w:rFonts w:ascii="Roboto" w:hAnsi="Roboto"/>
          <w:b/>
          <w:bCs/>
        </w:rPr>
        <w:t>Apologies and absences</w:t>
      </w:r>
      <w:r w:rsidR="00171949" w:rsidRPr="00B83B43">
        <w:rPr>
          <w:rFonts w:ascii="Roboto" w:hAnsi="Roboto"/>
        </w:rPr>
        <w:t xml:space="preserve"> – </w:t>
      </w:r>
      <w:r w:rsidR="00B23049">
        <w:rPr>
          <w:rFonts w:ascii="Roboto" w:hAnsi="Roboto"/>
        </w:rPr>
        <w:t>none</w:t>
      </w:r>
    </w:p>
    <w:p w14:paraId="3C37C2C9" w14:textId="32D5C3AB" w:rsidR="00171949" w:rsidRPr="00B83B43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B83B43">
        <w:rPr>
          <w:rFonts w:ascii="Roboto" w:hAnsi="Roboto"/>
          <w:b/>
          <w:bCs/>
        </w:rPr>
        <w:t>Declarations of interest</w:t>
      </w:r>
      <w:r w:rsidRPr="00B83B43">
        <w:rPr>
          <w:rFonts w:ascii="Roboto" w:hAnsi="Roboto"/>
        </w:rPr>
        <w:t xml:space="preserve"> – </w:t>
      </w:r>
      <w:r w:rsidR="00B23049">
        <w:rPr>
          <w:rFonts w:ascii="Roboto" w:hAnsi="Roboto"/>
        </w:rPr>
        <w:t xml:space="preserve">none </w:t>
      </w:r>
    </w:p>
    <w:p w14:paraId="42387AA7" w14:textId="616F5983" w:rsidR="00171949" w:rsidRPr="00B83B43" w:rsidRDefault="00B230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>
        <w:rPr>
          <w:rFonts w:ascii="Roboto" w:hAnsi="Roboto"/>
        </w:rPr>
        <w:t>M</w:t>
      </w:r>
      <w:r w:rsidR="00171949" w:rsidRPr="00B83B43">
        <w:rPr>
          <w:rFonts w:ascii="Roboto" w:hAnsi="Roboto"/>
        </w:rPr>
        <w:t xml:space="preserve">inutes of a meeting held on </w:t>
      </w:r>
      <w:sdt>
        <w:sdtPr>
          <w:rPr>
            <w:rFonts w:ascii="Roboto" w:hAnsi="Roboto"/>
          </w:rPr>
          <w:id w:val="-1510756405"/>
          <w:placeholder>
            <w:docPart w:val="8205001129AF4AC496C012C51A45AD3D"/>
          </w:placeholder>
          <w:date w:fullDate="2021-01-19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A13F3A">
            <w:rPr>
              <w:rFonts w:ascii="Roboto" w:hAnsi="Roboto"/>
            </w:rPr>
            <w:t>19/01/2021</w:t>
          </w:r>
        </w:sdtContent>
      </w:sdt>
      <w:r>
        <w:rPr>
          <w:rFonts w:ascii="Roboto" w:hAnsi="Roboto"/>
        </w:rPr>
        <w:t xml:space="preserve"> were </w:t>
      </w:r>
      <w:r w:rsidRPr="00B23049">
        <w:rPr>
          <w:rFonts w:ascii="Roboto" w:hAnsi="Roboto"/>
          <w:b/>
          <w:bCs/>
        </w:rPr>
        <w:t>APPROVED</w:t>
      </w:r>
    </w:p>
    <w:p w14:paraId="4BB22C3D" w14:textId="40B852C3" w:rsidR="00171949" w:rsidRDefault="00171949" w:rsidP="00A13F3A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B83B43">
        <w:rPr>
          <w:rFonts w:ascii="Roboto" w:hAnsi="Roboto"/>
          <w:b/>
          <w:bCs/>
        </w:rPr>
        <w:t>Public Participation Session</w:t>
      </w:r>
      <w:r w:rsidRPr="00B83B43">
        <w:rPr>
          <w:rFonts w:ascii="Roboto" w:hAnsi="Roboto"/>
        </w:rPr>
        <w:br/>
      </w:r>
      <w:r w:rsidR="00B23049">
        <w:rPr>
          <w:rFonts w:ascii="Roboto" w:hAnsi="Roboto"/>
          <w:i/>
          <w:iCs/>
        </w:rPr>
        <w:t>None</w:t>
      </w:r>
      <w:r w:rsidRPr="00B83B43">
        <w:rPr>
          <w:rFonts w:ascii="Roboto" w:hAnsi="Roboto"/>
        </w:rPr>
        <w:t xml:space="preserve"> </w:t>
      </w:r>
    </w:p>
    <w:p w14:paraId="6CF270AC" w14:textId="32E58794" w:rsidR="00A13F3A" w:rsidRPr="00B9584C" w:rsidRDefault="00B23049" w:rsidP="00A13F3A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B9584C">
        <w:rPr>
          <w:rFonts w:ascii="Roboto" w:hAnsi="Roboto"/>
          <w:b/>
          <w:bCs/>
        </w:rPr>
        <w:t>Fire Alarm system at The Pavilion</w:t>
      </w:r>
      <w:r w:rsidR="00B9584C">
        <w:rPr>
          <w:rFonts w:ascii="Roboto" w:hAnsi="Roboto"/>
          <w:b/>
          <w:bCs/>
        </w:rPr>
        <w:br/>
      </w:r>
      <w:r w:rsidR="00694403">
        <w:rPr>
          <w:rFonts w:ascii="Roboto" w:hAnsi="Roboto"/>
        </w:rPr>
        <w:t xml:space="preserve">Highways and Amenities committee will </w:t>
      </w:r>
      <w:r w:rsidR="00694403" w:rsidRPr="008A7286">
        <w:rPr>
          <w:rFonts w:ascii="Roboto" w:hAnsi="Roboto"/>
          <w:b/>
          <w:bCs/>
        </w:rPr>
        <w:t>recommend to council</w:t>
      </w:r>
      <w:r w:rsidR="00694403">
        <w:rPr>
          <w:rFonts w:ascii="Roboto" w:hAnsi="Roboto"/>
        </w:rPr>
        <w:t xml:space="preserve"> that the quotation from Spy Alarms</w:t>
      </w:r>
      <w:r w:rsidR="00685C9B">
        <w:rPr>
          <w:rFonts w:ascii="Roboto" w:hAnsi="Roboto"/>
        </w:rPr>
        <w:t xml:space="preserve"> be</w:t>
      </w:r>
      <w:r w:rsidR="008A7286">
        <w:rPr>
          <w:rFonts w:ascii="Roboto" w:hAnsi="Roboto"/>
        </w:rPr>
        <w:t xml:space="preserve"> accepted on the proviso that a red fire spur can be installed by the electrician for less than £800. </w:t>
      </w:r>
    </w:p>
    <w:p w14:paraId="0D57EEFD" w14:textId="38454F6E" w:rsidR="00171949" w:rsidRDefault="00CF5BF9" w:rsidP="00B83B43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A93441">
        <w:rPr>
          <w:rFonts w:ascii="Roboto" w:hAnsi="Roboto"/>
          <w:b/>
          <w:bCs/>
        </w:rPr>
        <w:t>Patio at the Pavilion</w:t>
      </w:r>
      <w:r>
        <w:rPr>
          <w:rFonts w:ascii="Roboto" w:hAnsi="Roboto"/>
        </w:rPr>
        <w:br/>
        <w:t>It was agreed that quotes would be obtained fo</w:t>
      </w:r>
      <w:r w:rsidR="005D6888">
        <w:rPr>
          <w:rFonts w:ascii="Roboto" w:hAnsi="Roboto"/>
        </w:rPr>
        <w:t xml:space="preserve">r the extension of the patio and maintenance of the </w:t>
      </w:r>
      <w:r w:rsidR="0083243D">
        <w:rPr>
          <w:rFonts w:ascii="Roboto" w:hAnsi="Roboto"/>
        </w:rPr>
        <w:t>pathway to the specification provided by Cllr Marshall.</w:t>
      </w:r>
      <w:r w:rsidR="003E3739">
        <w:rPr>
          <w:rFonts w:ascii="Roboto" w:hAnsi="Roboto"/>
        </w:rPr>
        <w:br/>
        <w:t xml:space="preserve">Cllrs </w:t>
      </w:r>
      <w:r w:rsidR="0029528B">
        <w:rPr>
          <w:rFonts w:ascii="Roboto" w:hAnsi="Roboto"/>
        </w:rPr>
        <w:t xml:space="preserve">requested a site meeting </w:t>
      </w:r>
      <w:r w:rsidR="00E8379A">
        <w:rPr>
          <w:rFonts w:ascii="Roboto" w:hAnsi="Roboto"/>
        </w:rPr>
        <w:t xml:space="preserve">to </w:t>
      </w:r>
      <w:r w:rsidR="00C679B7">
        <w:rPr>
          <w:rFonts w:ascii="Roboto" w:hAnsi="Roboto"/>
        </w:rPr>
        <w:t>visualise the size of the</w:t>
      </w:r>
      <w:r w:rsidR="00C94044">
        <w:rPr>
          <w:rFonts w:ascii="Roboto" w:hAnsi="Roboto"/>
        </w:rPr>
        <w:t xml:space="preserve"> patio. </w:t>
      </w:r>
    </w:p>
    <w:p w14:paraId="7D399F59" w14:textId="0A0BFED9" w:rsidR="00561B32" w:rsidRPr="00A13F3A" w:rsidRDefault="007C57DE" w:rsidP="00B83B43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2169FE">
        <w:rPr>
          <w:rFonts w:ascii="Roboto" w:hAnsi="Roboto"/>
          <w:b/>
          <w:bCs/>
        </w:rPr>
        <w:t>Landscape Services quotation</w:t>
      </w:r>
      <w:r>
        <w:rPr>
          <w:rFonts w:ascii="Roboto" w:hAnsi="Roboto"/>
        </w:rPr>
        <w:br/>
        <w:t xml:space="preserve">Highways and </w:t>
      </w:r>
      <w:r w:rsidR="00FA444D">
        <w:rPr>
          <w:rFonts w:ascii="Roboto" w:hAnsi="Roboto"/>
        </w:rPr>
        <w:t xml:space="preserve">Amenities committee </w:t>
      </w:r>
      <w:r w:rsidR="00436CF6">
        <w:rPr>
          <w:rFonts w:ascii="Roboto" w:hAnsi="Roboto"/>
        </w:rPr>
        <w:t xml:space="preserve">will </w:t>
      </w:r>
      <w:r w:rsidR="00436CF6" w:rsidRPr="00DA648F">
        <w:rPr>
          <w:rFonts w:ascii="Roboto" w:hAnsi="Roboto"/>
          <w:b/>
          <w:bCs/>
        </w:rPr>
        <w:t>recommend to the council</w:t>
      </w:r>
      <w:r w:rsidR="00436CF6">
        <w:rPr>
          <w:rFonts w:ascii="Roboto" w:hAnsi="Roboto"/>
        </w:rPr>
        <w:t xml:space="preserve"> that the quotation from </w:t>
      </w:r>
      <w:r w:rsidR="002169FE">
        <w:rPr>
          <w:rFonts w:ascii="Roboto" w:hAnsi="Roboto"/>
        </w:rPr>
        <w:t>Landscape Services be accepted</w:t>
      </w:r>
      <w:r w:rsidR="00DA648F">
        <w:rPr>
          <w:rFonts w:ascii="Roboto" w:hAnsi="Roboto"/>
        </w:rPr>
        <w:t xml:space="preserve">. </w:t>
      </w:r>
      <w:r w:rsidR="00DA648F">
        <w:rPr>
          <w:rFonts w:ascii="Roboto" w:hAnsi="Roboto"/>
        </w:rPr>
        <w:br/>
      </w:r>
      <w:r w:rsidR="00DA648F">
        <w:rPr>
          <w:rFonts w:ascii="Roboto" w:hAnsi="Roboto"/>
        </w:rPr>
        <w:br/>
        <w:t>Clerk to query cutting along Church Road.</w:t>
      </w:r>
    </w:p>
    <w:sectPr w:rsidR="00561B32" w:rsidRPr="00A13F3A" w:rsidSect="00550A4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8CB4" w14:textId="77777777" w:rsidR="007B149D" w:rsidRDefault="007B149D" w:rsidP="00550A4C">
      <w:pPr>
        <w:spacing w:after="0" w:line="240" w:lineRule="auto"/>
      </w:pPr>
      <w:r>
        <w:separator/>
      </w:r>
    </w:p>
  </w:endnote>
  <w:endnote w:type="continuationSeparator" w:id="0">
    <w:p w14:paraId="7CE836DF" w14:textId="77777777" w:rsidR="007B149D" w:rsidRDefault="007B149D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BC94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D342998766C2475385EB3735F0E55EF6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E6C6" w14:textId="2173B01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B83B43">
      <w:rPr>
        <w:rFonts w:ascii="Roboto" w:hAnsi="Roboto"/>
        <w:color w:val="7F7F7F" w:themeColor="text1" w:themeTint="80"/>
        <w:sz w:val="20"/>
        <w:szCs w:val="20"/>
      </w:rPr>
      <w:t xml:space="preserve">Highways and Amenities </w:t>
    </w:r>
    <w:r w:rsidR="007C57DE">
      <w:rPr>
        <w:rFonts w:ascii="Roboto" w:hAnsi="Roboto"/>
        <w:color w:val="7F7F7F" w:themeColor="text1" w:themeTint="80"/>
        <w:sz w:val="20"/>
        <w:szCs w:val="20"/>
      </w:rPr>
      <w:t>Minutes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D342998766C2475385EB3735F0E55EF6"/>
        </w:placeholder>
        <w:date w:fullDate="2021-03-16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7C57DE">
          <w:rPr>
            <w:rFonts w:ascii="Roboto" w:hAnsi="Roboto"/>
            <w:color w:val="7F7F7F" w:themeColor="text1" w:themeTint="80"/>
            <w:sz w:val="20"/>
            <w:szCs w:val="20"/>
          </w:rPr>
          <w:t>16/03/2021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19C4" w14:textId="77777777" w:rsidR="007B149D" w:rsidRDefault="007B149D" w:rsidP="00550A4C">
      <w:pPr>
        <w:spacing w:after="0" w:line="240" w:lineRule="auto"/>
      </w:pPr>
      <w:r>
        <w:separator/>
      </w:r>
    </w:p>
  </w:footnote>
  <w:footnote w:type="continuationSeparator" w:id="0">
    <w:p w14:paraId="10E49F30" w14:textId="77777777" w:rsidR="007B149D" w:rsidRDefault="007B149D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369A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0D2546F2" wp14:editId="6A1F592D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08C0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4FACF414" wp14:editId="391C9036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6CD066C5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3A"/>
    <w:rsid w:val="00020D67"/>
    <w:rsid w:val="00146A27"/>
    <w:rsid w:val="00151CCD"/>
    <w:rsid w:val="00171949"/>
    <w:rsid w:val="001A578B"/>
    <w:rsid w:val="002169FE"/>
    <w:rsid w:val="00280F74"/>
    <w:rsid w:val="0029528B"/>
    <w:rsid w:val="00336AEB"/>
    <w:rsid w:val="003C1241"/>
    <w:rsid w:val="003E3739"/>
    <w:rsid w:val="00436CF6"/>
    <w:rsid w:val="004D38E4"/>
    <w:rsid w:val="004E7251"/>
    <w:rsid w:val="00550A4C"/>
    <w:rsid w:val="00561B32"/>
    <w:rsid w:val="005D6888"/>
    <w:rsid w:val="00635332"/>
    <w:rsid w:val="00673F9B"/>
    <w:rsid w:val="00682252"/>
    <w:rsid w:val="00685C9B"/>
    <w:rsid w:val="00694403"/>
    <w:rsid w:val="006C12AB"/>
    <w:rsid w:val="007344AF"/>
    <w:rsid w:val="007A2BAC"/>
    <w:rsid w:val="007B149D"/>
    <w:rsid w:val="007C57DE"/>
    <w:rsid w:val="0083094F"/>
    <w:rsid w:val="0083243D"/>
    <w:rsid w:val="008A7286"/>
    <w:rsid w:val="00977221"/>
    <w:rsid w:val="009B2E77"/>
    <w:rsid w:val="00A13F3A"/>
    <w:rsid w:val="00A93441"/>
    <w:rsid w:val="00B23049"/>
    <w:rsid w:val="00B83B43"/>
    <w:rsid w:val="00B9584C"/>
    <w:rsid w:val="00BD3DA5"/>
    <w:rsid w:val="00BF5C4C"/>
    <w:rsid w:val="00C679B7"/>
    <w:rsid w:val="00C94044"/>
    <w:rsid w:val="00CB0A1B"/>
    <w:rsid w:val="00CF5BF9"/>
    <w:rsid w:val="00D061B0"/>
    <w:rsid w:val="00DA648F"/>
    <w:rsid w:val="00DB6945"/>
    <w:rsid w:val="00E50188"/>
    <w:rsid w:val="00E8379A"/>
    <w:rsid w:val="00F422E7"/>
    <w:rsid w:val="00F97837"/>
    <w:rsid w:val="00FA23CF"/>
    <w:rsid w:val="00FA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02D5EA"/>
  <w15:chartTrackingRefBased/>
  <w15:docId w15:val="{761776E6-E8FE-4FFF-84DD-5B66BB9E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A23C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HA%20Agenda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42998766C2475385EB3735F0E55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96387-BEB0-41C0-959B-6B54B3AC752E}"/>
      </w:docPartPr>
      <w:docPartBody>
        <w:p w:rsidR="00AF2362" w:rsidRDefault="008D2C51">
          <w:pPr>
            <w:pStyle w:val="D342998766C2475385EB3735F0E55EF6"/>
          </w:pPr>
          <w:r w:rsidRPr="00E65A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5CA31BEB9B4494952414DC49D4E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6CAFA-8BA7-4020-8317-C06B19BD3118}"/>
      </w:docPartPr>
      <w:docPartBody>
        <w:p w:rsidR="00AF2362" w:rsidRDefault="008D2C51">
          <w:pPr>
            <w:pStyle w:val="BF5CA31BEB9B4494952414DC49D4E14E"/>
          </w:pPr>
          <w:r w:rsidRPr="00B83B43">
            <w:rPr>
              <w:rStyle w:val="PlaceholderText"/>
              <w:rFonts w:ascii="Roboto" w:hAnsi="Roboto"/>
            </w:rPr>
            <w:t>Click or tap to enter a time.</w:t>
          </w:r>
        </w:p>
      </w:docPartBody>
    </w:docPart>
    <w:docPart>
      <w:docPartPr>
        <w:name w:val="8205001129AF4AC496C012C51A45A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C41B7-E987-453C-9581-3DE8980C4B0A}"/>
      </w:docPartPr>
      <w:docPartBody>
        <w:p w:rsidR="00AF2362" w:rsidRDefault="008D2C51">
          <w:pPr>
            <w:pStyle w:val="8205001129AF4AC496C012C51A45AD3D"/>
          </w:pPr>
          <w:r w:rsidRPr="00B83B43">
            <w:rPr>
              <w:rStyle w:val="PlaceholderText"/>
              <w:rFonts w:ascii="Roboto" w:hAnsi="Roboto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62"/>
    <w:rsid w:val="008D2C51"/>
    <w:rsid w:val="00A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42998766C2475385EB3735F0E55EF6">
    <w:name w:val="D342998766C2475385EB3735F0E55EF6"/>
  </w:style>
  <w:style w:type="paragraph" w:customStyle="1" w:styleId="BF5CA31BEB9B4494952414DC49D4E14E">
    <w:name w:val="BF5CA31BEB9B4494952414DC49D4E14E"/>
  </w:style>
  <w:style w:type="paragraph" w:customStyle="1" w:styleId="8205001129AF4AC496C012C51A45AD3D">
    <w:name w:val="8205001129AF4AC496C012C51A45A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 Agenda 2021</Template>
  <TotalTime>30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26</cp:revision>
  <dcterms:created xsi:type="dcterms:W3CDTF">2021-03-16T09:33:00Z</dcterms:created>
  <dcterms:modified xsi:type="dcterms:W3CDTF">2021-05-24T08:24:00Z</dcterms:modified>
</cp:coreProperties>
</file>